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E6D" w:rsidRDefault="00F03DCB" w:rsidP="00290C63">
      <w:pPr>
        <w:rPr>
          <w:rFonts w:eastAsiaTheme="majorEastAsia" w:cstheme="majorBidi"/>
          <w:noProof/>
          <w:sz w:val="36"/>
          <w:szCs w:val="36"/>
          <w:lang w:eastAsia="en-AU"/>
        </w:rPr>
      </w:pPr>
      <w:bookmarkStart w:id="0" w:name="_GoBack"/>
      <w:bookmarkEnd w:id="0"/>
      <w:r w:rsidRPr="00290C63">
        <w:rPr>
          <w:noProof/>
          <w:lang w:eastAsia="en-AU"/>
        </w:rPr>
        <w:drawing>
          <wp:anchor distT="0" distB="0" distL="114300" distR="114300" simplePos="0" relativeHeight="251659264" behindDoc="1" locked="0" layoutInCell="1" allowOverlap="1" wp14:anchorId="155D0DE2" wp14:editId="2DEA610F">
            <wp:simplePos x="0" y="0"/>
            <wp:positionH relativeFrom="column">
              <wp:posOffset>-1097915</wp:posOffset>
            </wp:positionH>
            <wp:positionV relativeFrom="paragraph">
              <wp:posOffset>-158965</wp:posOffset>
            </wp:positionV>
            <wp:extent cx="7585656" cy="10386676"/>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5075" cy="1038588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CD064C">
            <w:t>FINAL</w:t>
          </w:r>
          <w:r w:rsidR="00DA4752">
            <w:t xml:space="preserve"> DECISION</w:t>
          </w:r>
        </w:p>
        <w:p w:rsidR="00415F31" w:rsidRDefault="00530DB6" w:rsidP="008F07A3">
          <w:pPr>
            <w:pStyle w:val="ReportSubtitle"/>
          </w:pPr>
          <w:r>
            <w:t>United Energy</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EB023C" w:rsidP="00327A1E">
          <w:pPr>
            <w:pStyle w:val="ReportDate"/>
          </w:pPr>
          <w:r>
            <w:t>May</w:t>
          </w:r>
          <w:r w:rsidR="00CD064C">
            <w:t xml:space="preserve"> 2016</w:t>
          </w:r>
        </w:p>
      </w:sdtContent>
    </w:sdt>
    <w:p w:rsidR="00327A1E" w:rsidRPr="00290C63" w:rsidRDefault="00327A1E" w:rsidP="00290C63">
      <w:r>
        <w:br w:type="page"/>
      </w:r>
    </w:p>
    <w:p w:rsidR="000A6C7B" w:rsidRDefault="008F07A3" w:rsidP="00961A4A">
      <w:pPr>
        <w:pStyle w:val="Copyright"/>
      </w:pPr>
      <w:r>
        <w:lastRenderedPageBreak/>
        <w:t xml:space="preserve">© Commonwealth of </w:t>
      </w:r>
      <w:r w:rsidR="00CD064C">
        <w:t>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40288904"/>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CD064C">
        <w:t xml:space="preserve">final </w:t>
      </w:r>
      <w:r w:rsidR="00415F31">
        <w:t xml:space="preserve">decision on </w:t>
      </w:r>
      <w:r w:rsidR="00530DB6">
        <w:t>United Energy</w:t>
      </w:r>
      <w:r w:rsidR="005C0A7F">
        <w:t>'s</w:t>
      </w:r>
      <w:r w:rsidR="00415F31">
        <w:t xml:space="preserve"> </w:t>
      </w:r>
      <w:r w:rsidR="00CA6EA4">
        <w:t>distribution determination for</w:t>
      </w:r>
      <w:r w:rsidR="00415F31">
        <w:t xml:space="preserve">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CD064C">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CD064C">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538A6" w:rsidRDefault="00CD67FD" w:rsidP="0070011E">
      <w:r>
        <w:t>Attachment 18</w:t>
      </w:r>
      <w:r w:rsidR="007538A6" w:rsidRPr="001663B6">
        <w:t xml:space="preserve"> - </w:t>
      </w:r>
      <w:r w:rsidR="007538A6">
        <w:t>f-</w:t>
      </w:r>
      <w:r w:rsidR="007538A6" w:rsidRPr="001663B6">
        <w:t>factor scheme</w:t>
      </w:r>
    </w:p>
    <w:p w:rsidR="00DE563D" w:rsidRPr="00A72B34" w:rsidRDefault="00DE563D" w:rsidP="00DE772C">
      <w:pPr>
        <w:pStyle w:val="UnnumberedHeading"/>
        <w:numPr>
          <w:ilvl w:val="0"/>
          <w:numId w:val="23"/>
        </w:numPr>
      </w:pPr>
      <w:bookmarkStart w:id="6" w:name="_Toc403144133"/>
      <w:bookmarkStart w:id="7" w:name="_Toc440288905"/>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A309BB" w:rsidRDefault="00BD365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40288904" w:history="1">
            <w:r w:rsidR="00A309BB" w:rsidRPr="00EE0BFB">
              <w:rPr>
                <w:rStyle w:val="Hyperlink"/>
              </w:rPr>
              <w:t>Note</w:t>
            </w:r>
            <w:r w:rsidR="00A309BB">
              <w:rPr>
                <w:webHidden/>
              </w:rPr>
              <w:tab/>
            </w:r>
            <w:r w:rsidR="00A309BB">
              <w:rPr>
                <w:webHidden/>
              </w:rPr>
              <w:fldChar w:fldCharType="begin"/>
            </w:r>
            <w:r w:rsidR="00A309BB">
              <w:rPr>
                <w:webHidden/>
              </w:rPr>
              <w:instrText xml:space="preserve"> PAGEREF _Toc440288904 \h </w:instrText>
            </w:r>
            <w:r w:rsidR="00A309BB">
              <w:rPr>
                <w:webHidden/>
              </w:rPr>
            </w:r>
            <w:r w:rsidR="00A309BB">
              <w:rPr>
                <w:webHidden/>
              </w:rPr>
              <w:fldChar w:fldCharType="separate"/>
            </w:r>
            <w:r w:rsidR="00A309BB">
              <w:rPr>
                <w:webHidden/>
              </w:rPr>
              <w:t>17-2</w:t>
            </w:r>
            <w:r w:rsidR="00A309BB">
              <w:rPr>
                <w:webHidden/>
              </w:rPr>
              <w:fldChar w:fldCharType="end"/>
            </w:r>
          </w:hyperlink>
        </w:p>
        <w:p w:rsidR="00A309BB" w:rsidRDefault="007A7B7C">
          <w:pPr>
            <w:pStyle w:val="TOC1"/>
            <w:rPr>
              <w:rFonts w:asciiTheme="minorHAnsi" w:eastAsiaTheme="minorEastAsia" w:hAnsiTheme="minorHAnsi"/>
              <w:b w:val="0"/>
              <w:color w:val="auto"/>
              <w:sz w:val="22"/>
              <w:lang w:val="en-AU" w:eastAsia="en-AU"/>
            </w:rPr>
          </w:pPr>
          <w:hyperlink w:anchor="_Toc440288905" w:history="1">
            <w:r w:rsidR="00A309BB" w:rsidRPr="00EE0BFB">
              <w:rPr>
                <w:rStyle w:val="Hyperlink"/>
              </w:rPr>
              <w:t>Contents</w:t>
            </w:r>
            <w:r w:rsidR="00A309BB">
              <w:rPr>
                <w:webHidden/>
              </w:rPr>
              <w:tab/>
            </w:r>
            <w:r w:rsidR="00A309BB">
              <w:rPr>
                <w:webHidden/>
              </w:rPr>
              <w:fldChar w:fldCharType="begin"/>
            </w:r>
            <w:r w:rsidR="00A309BB">
              <w:rPr>
                <w:webHidden/>
              </w:rPr>
              <w:instrText xml:space="preserve"> PAGEREF _Toc440288905 \h </w:instrText>
            </w:r>
            <w:r w:rsidR="00A309BB">
              <w:rPr>
                <w:webHidden/>
              </w:rPr>
            </w:r>
            <w:r w:rsidR="00A309BB">
              <w:rPr>
                <w:webHidden/>
              </w:rPr>
              <w:fldChar w:fldCharType="separate"/>
            </w:r>
            <w:r w:rsidR="00A309BB">
              <w:rPr>
                <w:webHidden/>
              </w:rPr>
              <w:t>17-3</w:t>
            </w:r>
            <w:r w:rsidR="00A309BB">
              <w:rPr>
                <w:webHidden/>
              </w:rPr>
              <w:fldChar w:fldCharType="end"/>
            </w:r>
          </w:hyperlink>
        </w:p>
        <w:p w:rsidR="00A309BB" w:rsidRDefault="007A7B7C">
          <w:pPr>
            <w:pStyle w:val="TOC1"/>
            <w:rPr>
              <w:rFonts w:asciiTheme="minorHAnsi" w:eastAsiaTheme="minorEastAsia" w:hAnsiTheme="minorHAnsi"/>
              <w:b w:val="0"/>
              <w:color w:val="auto"/>
              <w:sz w:val="22"/>
              <w:lang w:val="en-AU" w:eastAsia="en-AU"/>
            </w:rPr>
          </w:pPr>
          <w:hyperlink w:anchor="_Toc440288906" w:history="1">
            <w:r w:rsidR="00A309BB" w:rsidRPr="00EE0BFB">
              <w:rPr>
                <w:rStyle w:val="Hyperlink"/>
              </w:rPr>
              <w:t>Shortened forms</w:t>
            </w:r>
            <w:r w:rsidR="00A309BB">
              <w:rPr>
                <w:webHidden/>
              </w:rPr>
              <w:tab/>
            </w:r>
            <w:r w:rsidR="00A309BB">
              <w:rPr>
                <w:webHidden/>
              </w:rPr>
              <w:fldChar w:fldCharType="begin"/>
            </w:r>
            <w:r w:rsidR="00A309BB">
              <w:rPr>
                <w:webHidden/>
              </w:rPr>
              <w:instrText xml:space="preserve"> PAGEREF _Toc440288906 \h </w:instrText>
            </w:r>
            <w:r w:rsidR="00A309BB">
              <w:rPr>
                <w:webHidden/>
              </w:rPr>
            </w:r>
            <w:r w:rsidR="00A309BB">
              <w:rPr>
                <w:webHidden/>
              </w:rPr>
              <w:fldChar w:fldCharType="separate"/>
            </w:r>
            <w:r w:rsidR="00A309BB">
              <w:rPr>
                <w:webHidden/>
              </w:rPr>
              <w:t>17-4</w:t>
            </w:r>
            <w:r w:rsidR="00A309BB">
              <w:rPr>
                <w:webHidden/>
              </w:rPr>
              <w:fldChar w:fldCharType="end"/>
            </w:r>
          </w:hyperlink>
        </w:p>
        <w:p w:rsidR="00A309BB" w:rsidRDefault="007A7B7C">
          <w:pPr>
            <w:pStyle w:val="TOC1"/>
            <w:rPr>
              <w:rFonts w:asciiTheme="minorHAnsi" w:eastAsiaTheme="minorEastAsia" w:hAnsiTheme="minorHAnsi"/>
              <w:b w:val="0"/>
              <w:color w:val="auto"/>
              <w:sz w:val="22"/>
              <w:lang w:val="en-AU" w:eastAsia="en-AU"/>
            </w:rPr>
          </w:pPr>
          <w:hyperlink w:anchor="_Toc440288907" w:history="1">
            <w:r w:rsidR="00A309BB" w:rsidRPr="00EE0BFB">
              <w:rPr>
                <w:rStyle w:val="Hyperlink"/>
              </w:rPr>
              <w:t>17</w:t>
            </w:r>
            <w:r w:rsidR="00A309BB">
              <w:rPr>
                <w:rFonts w:asciiTheme="minorHAnsi" w:eastAsiaTheme="minorEastAsia" w:hAnsiTheme="minorHAnsi"/>
                <w:b w:val="0"/>
                <w:color w:val="auto"/>
                <w:sz w:val="22"/>
                <w:lang w:val="en-AU" w:eastAsia="en-AU"/>
              </w:rPr>
              <w:tab/>
            </w:r>
            <w:r w:rsidR="00A309BB" w:rsidRPr="00EE0BFB">
              <w:rPr>
                <w:rStyle w:val="Hyperlink"/>
              </w:rPr>
              <w:t>Negotiated services framework and criteria</w:t>
            </w:r>
            <w:r w:rsidR="00A309BB">
              <w:rPr>
                <w:webHidden/>
              </w:rPr>
              <w:tab/>
            </w:r>
            <w:r w:rsidR="00A309BB">
              <w:rPr>
                <w:webHidden/>
              </w:rPr>
              <w:fldChar w:fldCharType="begin"/>
            </w:r>
            <w:r w:rsidR="00A309BB">
              <w:rPr>
                <w:webHidden/>
              </w:rPr>
              <w:instrText xml:space="preserve"> PAGEREF _Toc440288907 \h </w:instrText>
            </w:r>
            <w:r w:rsidR="00A309BB">
              <w:rPr>
                <w:webHidden/>
              </w:rPr>
            </w:r>
            <w:r w:rsidR="00A309BB">
              <w:rPr>
                <w:webHidden/>
              </w:rPr>
              <w:fldChar w:fldCharType="separate"/>
            </w:r>
            <w:r w:rsidR="00A309BB">
              <w:rPr>
                <w:webHidden/>
              </w:rPr>
              <w:t>17-6</w:t>
            </w:r>
            <w:r w:rsidR="00A309BB">
              <w:rPr>
                <w:webHidden/>
              </w:rPr>
              <w:fldChar w:fldCharType="end"/>
            </w:r>
          </w:hyperlink>
        </w:p>
        <w:p w:rsidR="00A309BB" w:rsidRDefault="007A7B7C">
          <w:pPr>
            <w:pStyle w:val="TOC2"/>
            <w:tabs>
              <w:tab w:val="left" w:pos="1276"/>
            </w:tabs>
            <w:rPr>
              <w:rFonts w:asciiTheme="minorHAnsi" w:eastAsiaTheme="minorEastAsia" w:hAnsiTheme="minorHAnsi"/>
              <w:b w:val="0"/>
              <w:color w:val="auto"/>
              <w:sz w:val="22"/>
              <w:lang w:eastAsia="en-AU"/>
            </w:rPr>
          </w:pPr>
          <w:hyperlink w:anchor="_Toc440288908" w:history="1">
            <w:r w:rsidR="00A309BB" w:rsidRPr="00EE0BFB">
              <w:rPr>
                <w:rStyle w:val="Hyperlink"/>
              </w:rPr>
              <w:t>17.1</w:t>
            </w:r>
            <w:r w:rsidR="00A309BB">
              <w:rPr>
                <w:rFonts w:asciiTheme="minorHAnsi" w:eastAsiaTheme="minorEastAsia" w:hAnsiTheme="minorHAnsi"/>
                <w:b w:val="0"/>
                <w:color w:val="auto"/>
                <w:sz w:val="22"/>
                <w:lang w:eastAsia="en-AU"/>
              </w:rPr>
              <w:tab/>
            </w:r>
            <w:r w:rsidR="00A309BB" w:rsidRPr="00EE0BFB">
              <w:rPr>
                <w:rStyle w:val="Hyperlink"/>
              </w:rPr>
              <w:t>Final decision</w:t>
            </w:r>
            <w:r w:rsidR="00A309BB">
              <w:rPr>
                <w:webHidden/>
              </w:rPr>
              <w:tab/>
            </w:r>
            <w:r w:rsidR="00A309BB">
              <w:rPr>
                <w:webHidden/>
              </w:rPr>
              <w:fldChar w:fldCharType="begin"/>
            </w:r>
            <w:r w:rsidR="00A309BB">
              <w:rPr>
                <w:webHidden/>
              </w:rPr>
              <w:instrText xml:space="preserve"> PAGEREF _Toc440288908 \h </w:instrText>
            </w:r>
            <w:r w:rsidR="00A309BB">
              <w:rPr>
                <w:webHidden/>
              </w:rPr>
            </w:r>
            <w:r w:rsidR="00A309BB">
              <w:rPr>
                <w:webHidden/>
              </w:rPr>
              <w:fldChar w:fldCharType="separate"/>
            </w:r>
            <w:r w:rsidR="00A309BB">
              <w:rPr>
                <w:webHidden/>
              </w:rPr>
              <w:t>17-6</w:t>
            </w:r>
            <w:r w:rsidR="00A309BB">
              <w:rPr>
                <w:webHidden/>
              </w:rPr>
              <w:fldChar w:fldCharType="end"/>
            </w:r>
          </w:hyperlink>
        </w:p>
        <w:p w:rsidR="00A309BB" w:rsidRDefault="007A7B7C">
          <w:pPr>
            <w:pStyle w:val="TOC2"/>
            <w:tabs>
              <w:tab w:val="left" w:pos="1276"/>
            </w:tabs>
            <w:rPr>
              <w:rFonts w:asciiTheme="minorHAnsi" w:eastAsiaTheme="minorEastAsia" w:hAnsiTheme="minorHAnsi"/>
              <w:b w:val="0"/>
              <w:color w:val="auto"/>
              <w:sz w:val="22"/>
              <w:lang w:eastAsia="en-AU"/>
            </w:rPr>
          </w:pPr>
          <w:hyperlink w:anchor="_Toc440288909" w:history="1">
            <w:r w:rsidR="00A309BB" w:rsidRPr="00EE0BFB">
              <w:rPr>
                <w:rStyle w:val="Hyperlink"/>
              </w:rPr>
              <w:t>17.2</w:t>
            </w:r>
            <w:r w:rsidR="00A309BB">
              <w:rPr>
                <w:rFonts w:asciiTheme="minorHAnsi" w:eastAsiaTheme="minorEastAsia" w:hAnsiTheme="minorHAnsi"/>
                <w:b w:val="0"/>
                <w:color w:val="auto"/>
                <w:sz w:val="22"/>
                <w:lang w:eastAsia="en-AU"/>
              </w:rPr>
              <w:tab/>
            </w:r>
            <w:r w:rsidR="00A309BB" w:rsidRPr="00EE0BFB">
              <w:rPr>
                <w:rStyle w:val="Hyperlink"/>
              </w:rPr>
              <w:t>AER’s assessment approach</w:t>
            </w:r>
            <w:r w:rsidR="00A309BB">
              <w:rPr>
                <w:webHidden/>
              </w:rPr>
              <w:tab/>
            </w:r>
            <w:r w:rsidR="00A309BB">
              <w:rPr>
                <w:webHidden/>
              </w:rPr>
              <w:fldChar w:fldCharType="begin"/>
            </w:r>
            <w:r w:rsidR="00A309BB">
              <w:rPr>
                <w:webHidden/>
              </w:rPr>
              <w:instrText xml:space="preserve"> PAGEREF _Toc440288909 \h </w:instrText>
            </w:r>
            <w:r w:rsidR="00A309BB">
              <w:rPr>
                <w:webHidden/>
              </w:rPr>
            </w:r>
            <w:r w:rsidR="00A309BB">
              <w:rPr>
                <w:webHidden/>
              </w:rPr>
              <w:fldChar w:fldCharType="separate"/>
            </w:r>
            <w:r w:rsidR="00A309BB">
              <w:rPr>
                <w:webHidden/>
              </w:rPr>
              <w:t>17-7</w:t>
            </w:r>
            <w:r w:rsidR="00A309BB">
              <w:rPr>
                <w:webHidden/>
              </w:rPr>
              <w:fldChar w:fldCharType="end"/>
            </w:r>
          </w:hyperlink>
        </w:p>
        <w:p w:rsidR="00A309BB" w:rsidRDefault="007A7B7C">
          <w:pPr>
            <w:pStyle w:val="TOC2"/>
            <w:tabs>
              <w:tab w:val="left" w:pos="1276"/>
            </w:tabs>
            <w:rPr>
              <w:rFonts w:asciiTheme="minorHAnsi" w:eastAsiaTheme="minorEastAsia" w:hAnsiTheme="minorHAnsi"/>
              <w:b w:val="0"/>
              <w:color w:val="auto"/>
              <w:sz w:val="22"/>
              <w:lang w:eastAsia="en-AU"/>
            </w:rPr>
          </w:pPr>
          <w:hyperlink w:anchor="_Toc440288910" w:history="1">
            <w:r w:rsidR="00A309BB" w:rsidRPr="00EE0BFB">
              <w:rPr>
                <w:rStyle w:val="Hyperlink"/>
              </w:rPr>
              <w:t>17.3</w:t>
            </w:r>
            <w:r w:rsidR="00A309BB">
              <w:rPr>
                <w:rFonts w:asciiTheme="minorHAnsi" w:eastAsiaTheme="minorEastAsia" w:hAnsiTheme="minorHAnsi"/>
                <w:b w:val="0"/>
                <w:color w:val="auto"/>
                <w:sz w:val="22"/>
                <w:lang w:eastAsia="en-AU"/>
              </w:rPr>
              <w:tab/>
            </w:r>
            <w:r w:rsidR="00A309BB" w:rsidRPr="00EE0BFB">
              <w:rPr>
                <w:rStyle w:val="Hyperlink"/>
              </w:rPr>
              <w:t>Reasons for final decision</w:t>
            </w:r>
            <w:r w:rsidR="00A309BB">
              <w:rPr>
                <w:webHidden/>
              </w:rPr>
              <w:tab/>
            </w:r>
            <w:r w:rsidR="00A309BB">
              <w:rPr>
                <w:webHidden/>
              </w:rPr>
              <w:fldChar w:fldCharType="begin"/>
            </w:r>
            <w:r w:rsidR="00A309BB">
              <w:rPr>
                <w:webHidden/>
              </w:rPr>
              <w:instrText xml:space="preserve"> PAGEREF _Toc440288910 \h </w:instrText>
            </w:r>
            <w:r w:rsidR="00A309BB">
              <w:rPr>
                <w:webHidden/>
              </w:rPr>
            </w:r>
            <w:r w:rsidR="00A309BB">
              <w:rPr>
                <w:webHidden/>
              </w:rPr>
              <w:fldChar w:fldCharType="separate"/>
            </w:r>
            <w:r w:rsidR="00A309BB">
              <w:rPr>
                <w:webHidden/>
              </w:rPr>
              <w:t>17-7</w:t>
            </w:r>
            <w:r w:rsidR="00A309BB">
              <w:rPr>
                <w:webHidden/>
              </w:rPr>
              <w:fldChar w:fldCharType="end"/>
            </w:r>
          </w:hyperlink>
        </w:p>
        <w:p w:rsidR="00A309BB" w:rsidRDefault="007A7B7C">
          <w:pPr>
            <w:pStyle w:val="TOC1"/>
            <w:rPr>
              <w:rFonts w:asciiTheme="minorHAnsi" w:eastAsiaTheme="minorEastAsia" w:hAnsiTheme="minorHAnsi"/>
              <w:b w:val="0"/>
              <w:color w:val="auto"/>
              <w:sz w:val="22"/>
              <w:lang w:val="en-AU" w:eastAsia="en-AU"/>
            </w:rPr>
          </w:pPr>
          <w:hyperlink w:anchor="_Toc440288911" w:history="1">
            <w:r w:rsidR="00A309BB" w:rsidRPr="00EE0BFB">
              <w:rPr>
                <w:rStyle w:val="Hyperlink"/>
              </w:rPr>
              <w:t>A</w:t>
            </w:r>
            <w:r w:rsidR="00A309BB">
              <w:rPr>
                <w:rFonts w:asciiTheme="minorHAnsi" w:eastAsiaTheme="minorEastAsia" w:hAnsiTheme="minorHAnsi"/>
                <w:b w:val="0"/>
                <w:color w:val="auto"/>
                <w:sz w:val="22"/>
                <w:lang w:val="en-AU" w:eastAsia="en-AU"/>
              </w:rPr>
              <w:tab/>
            </w:r>
            <w:r w:rsidR="00A309BB" w:rsidRPr="00EE0BFB">
              <w:rPr>
                <w:rStyle w:val="Hyperlink"/>
              </w:rPr>
              <w:t>United Energy's negotiating framework</w:t>
            </w:r>
            <w:r w:rsidR="00A309BB">
              <w:rPr>
                <w:webHidden/>
              </w:rPr>
              <w:tab/>
            </w:r>
            <w:r w:rsidR="00A309BB">
              <w:rPr>
                <w:webHidden/>
              </w:rPr>
              <w:fldChar w:fldCharType="begin"/>
            </w:r>
            <w:r w:rsidR="00A309BB">
              <w:rPr>
                <w:webHidden/>
              </w:rPr>
              <w:instrText xml:space="preserve"> PAGEREF _Toc440288911 \h </w:instrText>
            </w:r>
            <w:r w:rsidR="00A309BB">
              <w:rPr>
                <w:webHidden/>
              </w:rPr>
            </w:r>
            <w:r w:rsidR="00A309BB">
              <w:rPr>
                <w:webHidden/>
              </w:rPr>
              <w:fldChar w:fldCharType="separate"/>
            </w:r>
            <w:r w:rsidR="00A309BB">
              <w:rPr>
                <w:webHidden/>
              </w:rPr>
              <w:t>17-12</w:t>
            </w:r>
            <w:r w:rsidR="00A309BB">
              <w:rPr>
                <w:webHidden/>
              </w:rPr>
              <w:fldChar w:fldCharType="end"/>
            </w:r>
          </w:hyperlink>
        </w:p>
        <w:p w:rsidR="00DE563D" w:rsidRDefault="00BD3656" w:rsidP="00BD3656">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40288906"/>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B8132F"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B8132F" w:rsidRPr="005C4C9C" w:rsidRDefault="00B8132F" w:rsidP="005C4C9C">
            <w:pPr>
              <w:numPr>
                <w:ilvl w:val="0"/>
                <w:numId w:val="24"/>
              </w:numPr>
            </w:pPr>
            <w:r>
              <w:t>AMI</w:t>
            </w:r>
          </w:p>
        </w:tc>
        <w:tc>
          <w:tcPr>
            <w:tcW w:w="4344" w:type="dxa"/>
          </w:tcPr>
          <w:p w:rsidR="00B8132F" w:rsidRPr="005C4C9C" w:rsidRDefault="00CD064C" w:rsidP="005C4C9C">
            <w:pPr>
              <w:numPr>
                <w:ilvl w:val="0"/>
                <w:numId w:val="24"/>
              </w:numPr>
            </w:pPr>
            <w:r>
              <w:t>a</w:t>
            </w:r>
            <w:r w:rsidR="00B8132F">
              <w:t>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EF10A0" w:rsidRDefault="00EF10A0" w:rsidP="00EF10A0">
      <w:pPr>
        <w:pStyle w:val="Heading1"/>
      </w:pPr>
      <w:bookmarkStart w:id="10" w:name="_Toc419287680"/>
      <w:bookmarkStart w:id="11" w:name="_Toc422474857"/>
      <w:bookmarkStart w:id="12" w:name="_Toc422475761"/>
      <w:bookmarkStart w:id="13" w:name="_Toc440288907"/>
      <w:r>
        <w:lastRenderedPageBreak/>
        <w:t>Negotiated services framework and criteria</w:t>
      </w:r>
      <w:bookmarkEnd w:id="10"/>
      <w:bookmarkEnd w:id="11"/>
      <w:bookmarkEnd w:id="12"/>
      <w:bookmarkEnd w:id="13"/>
    </w:p>
    <w:p w:rsidR="00EF10A0" w:rsidRDefault="00EF10A0" w:rsidP="00EF10A0">
      <w:pPr>
        <w:numPr>
          <w:ilvl w:val="0"/>
          <w:numId w:val="24"/>
        </w:numPr>
      </w:pPr>
      <w:r>
        <w:t>The NER requires us to make constituent decisions on:</w:t>
      </w:r>
    </w:p>
    <w:p w:rsidR="00EF10A0" w:rsidRDefault="00EF10A0" w:rsidP="00EF10A0">
      <w:pPr>
        <w:pStyle w:val="AERbulletlistfirststyle"/>
      </w:pPr>
      <w:r>
        <w:t>the negotiating framework that is to apply to United Energy (which may be as proposed by the distributor, some variant of it, or a framework substituted by us),</w:t>
      </w:r>
      <w:r>
        <w:rPr>
          <w:rStyle w:val="FootnoteReference"/>
        </w:rPr>
        <w:footnoteReference w:id="1"/>
      </w:r>
      <w:r>
        <w:t xml:space="preserve"> and</w:t>
      </w:r>
    </w:p>
    <w:p w:rsidR="00EF10A0" w:rsidRDefault="00EF10A0" w:rsidP="00EF10A0">
      <w:pPr>
        <w:pStyle w:val="AERbulletlistfirststyle"/>
      </w:pPr>
      <w:r>
        <w:t>a decision on the negotiated distribution service criteria (NDSC) for the distributor.</w:t>
      </w:r>
      <w:r>
        <w:rPr>
          <w:rStyle w:val="FootnoteReference"/>
        </w:rPr>
        <w:footnoteReference w:id="2"/>
      </w:r>
    </w:p>
    <w:p w:rsidR="00EF10A0" w:rsidRDefault="00EF10A0" w:rsidP="00EF10A0">
      <w:pPr>
        <w:numPr>
          <w:ilvl w:val="0"/>
          <w:numId w:val="24"/>
        </w:numPr>
      </w:pPr>
      <w:r>
        <w:t xml:space="preserve">United Energy submitted a negotiating framework as part of its </w:t>
      </w:r>
      <w:r w:rsidR="0057593E">
        <w:t xml:space="preserve">initial </w:t>
      </w:r>
      <w:r>
        <w:t>regulatory proposal for our consideration.</w:t>
      </w:r>
      <w:r>
        <w:rPr>
          <w:rStyle w:val="FootnoteReference"/>
        </w:rPr>
        <w:footnoteReference w:id="3"/>
      </w:r>
      <w:r>
        <w:t xml:space="preserve"> </w:t>
      </w:r>
    </w:p>
    <w:p w:rsidR="00EF10A0" w:rsidRDefault="00EF10A0" w:rsidP="00EF10A0">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0A6091">
        <w:t>final</w:t>
      </w:r>
      <w:r>
        <w:t xml:space="preserve"> decision on United Energy's negotiating framework and NDSC. </w:t>
      </w:r>
    </w:p>
    <w:p w:rsidR="00EF10A0" w:rsidRPr="00A856C0" w:rsidRDefault="000A6091" w:rsidP="00EF10A0">
      <w:pPr>
        <w:pStyle w:val="Heading2"/>
      </w:pPr>
      <w:bookmarkStart w:id="14" w:name="_Toc404684205"/>
      <w:bookmarkStart w:id="15" w:name="_Toc408404904"/>
      <w:bookmarkStart w:id="16" w:name="_Toc422474858"/>
      <w:bookmarkStart w:id="17" w:name="_Toc422475762"/>
      <w:bookmarkStart w:id="18" w:name="_Toc440288908"/>
      <w:r>
        <w:t>Final</w:t>
      </w:r>
      <w:r w:rsidR="00EF10A0" w:rsidRPr="00CC783D">
        <w:t xml:space="preserve"> decision</w:t>
      </w:r>
      <w:bookmarkEnd w:id="14"/>
      <w:bookmarkEnd w:id="15"/>
      <w:bookmarkEnd w:id="16"/>
      <w:bookmarkEnd w:id="17"/>
      <w:bookmarkEnd w:id="18"/>
    </w:p>
    <w:p w:rsidR="00EF10A0" w:rsidRDefault="00EF10A0" w:rsidP="00EF10A0">
      <w:pPr>
        <w:pStyle w:val="HeadingBoldBlue"/>
        <w:numPr>
          <w:ilvl w:val="0"/>
          <w:numId w:val="24"/>
        </w:numPr>
      </w:pPr>
      <w:bookmarkStart w:id="19" w:name="_Toc422474859"/>
      <w:bookmarkStart w:id="20" w:name="_Toc422475763"/>
      <w:r>
        <w:t>Negotiating framework</w:t>
      </w:r>
      <w:bookmarkEnd w:id="19"/>
      <w:bookmarkEnd w:id="20"/>
    </w:p>
    <w:p w:rsidR="00E679B6" w:rsidRDefault="00D12508" w:rsidP="00E679B6">
      <w:r>
        <w:t>In our preliminary decision, w</w:t>
      </w:r>
      <w:r w:rsidR="00E679B6">
        <w:t>e propose</w:t>
      </w:r>
      <w:r>
        <w:t>d</w:t>
      </w:r>
      <w:r w:rsidR="00E679B6">
        <w:t xml:space="preserve"> variation</w:t>
      </w:r>
      <w:r w:rsidR="002B5C4E">
        <w:t>s</w:t>
      </w:r>
      <w:r w:rsidR="00E679B6">
        <w:t xml:space="preserve"> to United Energy’s proposed negotiating framework for the 2016–20 regulatory control period.</w:t>
      </w:r>
      <w:r w:rsidR="00E679B6">
        <w:rPr>
          <w:rStyle w:val="FootnoteReference"/>
        </w:rPr>
        <w:footnoteReference w:id="4"/>
      </w:r>
      <w:r w:rsidR="00E679B6" w:rsidRPr="00C66450">
        <w:t xml:space="preserve"> </w:t>
      </w:r>
      <w:r w:rsidR="00E679B6">
        <w:t xml:space="preserve">Specifically, our </w:t>
      </w:r>
      <w:r>
        <w:t xml:space="preserve">preliminary </w:t>
      </w:r>
      <w:r w:rsidR="00E679B6">
        <w:t xml:space="preserve">decision </w:t>
      </w:r>
      <w:r>
        <w:t xml:space="preserve">was </w:t>
      </w:r>
      <w:r w:rsidR="00E679B6">
        <w:t>to:</w:t>
      </w:r>
    </w:p>
    <w:p w:rsidR="00E679B6" w:rsidRDefault="00E679B6" w:rsidP="00E679B6">
      <w:pPr>
        <w:pStyle w:val="AERbulletlistfirststyle"/>
      </w:pPr>
      <w:r>
        <w:t>delete section 10 (a) of United Energy’s negotiating framework which provides that ‘all disputes between the parties as to the terms and conditions for the provision of a negotiated distribution services are to be dealt with by United Energy’s dispute resolution processes in the first instance’</w:t>
      </w:r>
      <w:r>
        <w:rPr>
          <w:rStyle w:val="FootnoteReference"/>
        </w:rPr>
        <w:footnoteReference w:id="5"/>
      </w:r>
    </w:p>
    <w:p w:rsidR="00E679B6" w:rsidRDefault="00E679B6" w:rsidP="00E679B6">
      <w:pPr>
        <w:pStyle w:val="AERbulletlistfirststyle"/>
      </w:pPr>
      <w:r>
        <w:t>amend section 10 (b) of United Energy’s negotiating framework to state that 'all disputes arising during the course of the negotiation shall be dealt with in accordance with Part 10 of the NEL and Part L of Chapter 6 of the NER'</w:t>
      </w:r>
      <w:r>
        <w:rPr>
          <w:rStyle w:val="FootnoteReference"/>
        </w:rPr>
        <w:footnoteReference w:id="6"/>
      </w:r>
      <w:r>
        <w:t xml:space="preserve"> </w:t>
      </w:r>
    </w:p>
    <w:p w:rsidR="00E679B6" w:rsidRDefault="00E679B6" w:rsidP="00E679B6">
      <w:pPr>
        <w:pStyle w:val="AERbulletlistfirststyle"/>
      </w:pPr>
      <w:r>
        <w:t>otherwise adopt United Energy’s proposed negotiating framework.</w:t>
      </w:r>
    </w:p>
    <w:p w:rsidR="000A6091" w:rsidRPr="00B7724F" w:rsidRDefault="00B7724F" w:rsidP="00B7724F">
      <w:bookmarkStart w:id="21" w:name="_Toc422474860"/>
      <w:bookmarkStart w:id="22" w:name="_Toc422475764"/>
      <w:r>
        <w:t xml:space="preserve">Our final decision is to maintain the variations set out in our preliminary decision. </w:t>
      </w:r>
    </w:p>
    <w:p w:rsidR="000A6091" w:rsidRPr="00CA6EA4" w:rsidRDefault="000A6091" w:rsidP="00D06B05"/>
    <w:p w:rsidR="00EF10A0" w:rsidRDefault="00EF10A0" w:rsidP="00EF10A0">
      <w:pPr>
        <w:pStyle w:val="HeadingBoldBlue"/>
        <w:numPr>
          <w:ilvl w:val="0"/>
          <w:numId w:val="24"/>
        </w:numPr>
      </w:pPr>
      <w:r>
        <w:lastRenderedPageBreak/>
        <w:t>Negotiated distribution service criteria</w:t>
      </w:r>
      <w:bookmarkEnd w:id="21"/>
      <w:bookmarkEnd w:id="22"/>
    </w:p>
    <w:p w:rsidR="00EF10A0" w:rsidRDefault="00EF10A0" w:rsidP="00EF10A0">
      <w:r>
        <w:t xml:space="preserve">Our </w:t>
      </w:r>
      <w:r w:rsidR="000A6091">
        <w:t>final</w:t>
      </w:r>
      <w:r>
        <w:t xml:space="preserve"> decision is to retain the NDSC that we published for United Energy in May 2015</w:t>
      </w:r>
      <w:r>
        <w:rPr>
          <w:rStyle w:val="FootnoteReference"/>
        </w:rPr>
        <w:footnoteReference w:id="7"/>
      </w:r>
      <w:r>
        <w:t xml:space="preserve"> for the 2016</w:t>
      </w:r>
      <w:r w:rsidRPr="008E68A3">
        <w:t>–</w:t>
      </w:r>
      <w:r>
        <w:t>2</w:t>
      </w:r>
      <w:r w:rsidR="003F5A72">
        <w:t>0</w:t>
      </w:r>
      <w:r>
        <w:t xml:space="preserve"> regulatory control period. The NDSC give effect to the negotiated distribution service principles.</w:t>
      </w:r>
      <w:r>
        <w:rPr>
          <w:rStyle w:val="FootnoteReference"/>
        </w:rPr>
        <w:footnoteReference w:id="8"/>
      </w:r>
      <w:r>
        <w:t xml:space="preserve"> </w:t>
      </w:r>
    </w:p>
    <w:p w:rsidR="00EF10A0" w:rsidRPr="00A856C0" w:rsidRDefault="00EF10A0" w:rsidP="00EF10A0">
      <w:pPr>
        <w:pStyle w:val="Heading2"/>
      </w:pPr>
      <w:bookmarkStart w:id="23" w:name="_Toc404684206"/>
      <w:bookmarkStart w:id="24" w:name="_Toc408404905"/>
      <w:bookmarkStart w:id="25" w:name="_Toc422474861"/>
      <w:bookmarkStart w:id="26" w:name="_Toc422475765"/>
      <w:bookmarkStart w:id="27" w:name="_Toc440288909"/>
      <w:r>
        <w:t>AER’s assessment approach</w:t>
      </w:r>
      <w:bookmarkEnd w:id="23"/>
      <w:bookmarkEnd w:id="24"/>
      <w:bookmarkEnd w:id="25"/>
      <w:bookmarkEnd w:id="26"/>
      <w:bookmarkEnd w:id="27"/>
    </w:p>
    <w:p w:rsidR="00EF10A0" w:rsidRDefault="00EF10A0" w:rsidP="00EF10A0">
      <w:pPr>
        <w:pStyle w:val="HeadingBoldBlue"/>
        <w:numPr>
          <w:ilvl w:val="0"/>
          <w:numId w:val="24"/>
        </w:numPr>
      </w:pPr>
      <w:bookmarkStart w:id="28" w:name="_Toc422474862"/>
      <w:bookmarkStart w:id="29" w:name="_Toc422475766"/>
      <w:r>
        <w:t>Negotiating framework</w:t>
      </w:r>
      <w:bookmarkEnd w:id="28"/>
      <w:bookmarkEnd w:id="29"/>
    </w:p>
    <w:p w:rsidR="00EF10A0" w:rsidRDefault="00EF10A0" w:rsidP="00EF10A0">
      <w:r>
        <w:t xml:space="preserve">To be approved, a proposed negotiating framework must specify the obligations in clause 6.7.5(c) of the NER. We examined whether United Energy's proposed negotiating framework has done that. </w:t>
      </w:r>
    </w:p>
    <w:p w:rsidR="00EF10A0" w:rsidRDefault="00EF10A0" w:rsidP="00EF10A0">
      <w:pPr>
        <w:pStyle w:val="HeadingBoldBlue"/>
        <w:numPr>
          <w:ilvl w:val="0"/>
          <w:numId w:val="24"/>
        </w:numPr>
      </w:pPr>
      <w:bookmarkStart w:id="30" w:name="_Toc422474863"/>
      <w:bookmarkStart w:id="31" w:name="_Toc422475767"/>
      <w:r>
        <w:t>Negotiated distribution services criteria</w:t>
      </w:r>
      <w:bookmarkEnd w:id="30"/>
      <w:bookmarkEnd w:id="31"/>
    </w:p>
    <w:p w:rsidR="00EF10A0" w:rsidRDefault="00EF10A0" w:rsidP="00EF10A0">
      <w:r>
        <w:t xml:space="preserve">We consider NDSC that reflect the negotiated distribution service principles would satisfy the NER. Therefore we assessed whether our proposed NDSC reflect the negotiated distribution service principles in clause 6.7.1 of the NER. </w:t>
      </w:r>
    </w:p>
    <w:p w:rsidR="00EF10A0" w:rsidRPr="00A856C0" w:rsidRDefault="00EF10A0" w:rsidP="00EF10A0">
      <w:pPr>
        <w:pStyle w:val="Heading2"/>
      </w:pPr>
      <w:bookmarkStart w:id="32" w:name="_Toc404684207"/>
      <w:bookmarkStart w:id="33" w:name="_Toc408404906"/>
      <w:bookmarkStart w:id="34" w:name="_Toc422474864"/>
      <w:bookmarkStart w:id="35" w:name="_Toc422475768"/>
      <w:bookmarkStart w:id="36" w:name="_Toc440288910"/>
      <w:r>
        <w:t xml:space="preserve">Reasons for </w:t>
      </w:r>
      <w:r w:rsidR="000A6091">
        <w:t>final</w:t>
      </w:r>
      <w:r>
        <w:t xml:space="preserve"> decision</w:t>
      </w:r>
      <w:bookmarkEnd w:id="32"/>
      <w:bookmarkEnd w:id="33"/>
      <w:bookmarkEnd w:id="34"/>
      <w:bookmarkEnd w:id="35"/>
      <w:bookmarkEnd w:id="36"/>
      <w:r>
        <w:t xml:space="preserve"> </w:t>
      </w:r>
    </w:p>
    <w:p w:rsidR="00EF10A0" w:rsidRDefault="00EF10A0" w:rsidP="00EF10A0">
      <w:pPr>
        <w:pStyle w:val="HeadingBoldBlue"/>
        <w:numPr>
          <w:ilvl w:val="0"/>
          <w:numId w:val="24"/>
        </w:numPr>
      </w:pPr>
      <w:bookmarkStart w:id="37" w:name="_Toc422474865"/>
      <w:bookmarkStart w:id="38" w:name="_Toc422475769"/>
      <w:r>
        <w:t>Negotiating framework</w:t>
      </w:r>
      <w:bookmarkEnd w:id="37"/>
      <w:bookmarkEnd w:id="38"/>
    </w:p>
    <w:p w:rsidR="00E679B6" w:rsidRPr="0057593E" w:rsidRDefault="00E679B6" w:rsidP="0057593E">
      <w:r>
        <w:t xml:space="preserve">A negotiating framework must specify a number of minimum requirements set out in the NER. Those requirements include, among other things, a statement that a distributor will negotiate in good faith and a process for dealing with disputes. </w:t>
      </w:r>
      <w:r w:rsidR="0057593E">
        <w:t xml:space="preserve">In our preliminary decision, we proposed variations to </w:t>
      </w:r>
      <w:r>
        <w:t>United Energy’s proposed negotiating framework so it meets the minimum requirements of the NER.</w:t>
      </w:r>
      <w:r>
        <w:rPr>
          <w:rStyle w:val="FootnoteReference"/>
        </w:rPr>
        <w:footnoteReference w:id="9"/>
      </w:r>
      <w:r w:rsidR="0057593E">
        <w:t xml:space="preserve"> In its revised proposal, </w:t>
      </w:r>
      <w:r w:rsidR="0057593E" w:rsidRPr="0057593E">
        <w:t>United Energy rejected our proposed variations.</w:t>
      </w:r>
      <w:r w:rsidR="005F7433">
        <w:rPr>
          <w:rStyle w:val="FootnoteReference"/>
        </w:rPr>
        <w:footnoteReference w:id="10"/>
      </w:r>
      <w:r w:rsidR="0057593E" w:rsidRPr="0057593E">
        <w:t xml:space="preserve"> </w:t>
      </w:r>
    </w:p>
    <w:p w:rsidR="00A36585" w:rsidRDefault="0057593E" w:rsidP="0057593E">
      <w:r w:rsidRPr="0057593E">
        <w:t xml:space="preserve">United </w:t>
      </w:r>
      <w:r>
        <w:t xml:space="preserve">Energy </w:t>
      </w:r>
      <w:r w:rsidR="005F7433">
        <w:t>submitted that its dispute resolution process</w:t>
      </w:r>
      <w:r w:rsidR="004571E8">
        <w:t xml:space="preserve"> </w:t>
      </w:r>
      <w:r w:rsidR="005F7433">
        <w:t xml:space="preserve">contained in </w:t>
      </w:r>
      <w:r w:rsidR="0038033F">
        <w:t xml:space="preserve">section </w:t>
      </w:r>
      <w:r w:rsidR="005F7433">
        <w:t>10 of its proposed negotiating framework is identical to that contained in the framework we approved for the 2011</w:t>
      </w:r>
      <w:r w:rsidR="005F7433">
        <w:rPr>
          <w:rFonts w:cs="Arial"/>
        </w:rPr>
        <w:t>−</w:t>
      </w:r>
      <w:r w:rsidR="005F7433">
        <w:t>15 regulatory control period. It further submitted that removing its ability to</w:t>
      </w:r>
      <w:r w:rsidR="004571E8">
        <w:t xml:space="preserve"> internally</w:t>
      </w:r>
      <w:r w:rsidR="005F7433">
        <w:t xml:space="preserve"> resolve disputes with service applicants </w:t>
      </w:r>
      <w:r w:rsidR="004571E8">
        <w:t xml:space="preserve">in </w:t>
      </w:r>
      <w:r w:rsidR="005F7433">
        <w:t>the first instance results in additional complexity and regulatory burden.</w:t>
      </w:r>
      <w:r w:rsidR="005F7433">
        <w:rPr>
          <w:rStyle w:val="FootnoteReference"/>
        </w:rPr>
        <w:footnoteReference w:id="11"/>
      </w:r>
      <w:r w:rsidR="005F7433">
        <w:t xml:space="preserve"> </w:t>
      </w:r>
    </w:p>
    <w:p w:rsidR="00A36585" w:rsidRDefault="00176EC1" w:rsidP="0057593E">
      <w:r>
        <w:rPr>
          <w:rStyle w:val="AERbody"/>
        </w:rPr>
        <w:t>Where the parties cannot reach an agreement on access, s</w:t>
      </w:r>
      <w:r w:rsidR="00A36585">
        <w:rPr>
          <w:rStyle w:val="AERbody"/>
        </w:rPr>
        <w:t>ection 10(a) of United Energy's proposed negotiating</w:t>
      </w:r>
      <w:r w:rsidR="00A36585" w:rsidRPr="005053BF">
        <w:rPr>
          <w:rStyle w:val="AERbody"/>
        </w:rPr>
        <w:t xml:space="preserve"> framework</w:t>
      </w:r>
      <w:r w:rsidR="00A36585">
        <w:rPr>
          <w:rStyle w:val="AERbody"/>
        </w:rPr>
        <w:t xml:space="preserve"> can be interpreted as excluding </w:t>
      </w:r>
      <w:r w:rsidR="0035305C">
        <w:rPr>
          <w:rStyle w:val="AERbody"/>
        </w:rPr>
        <w:t>the</w:t>
      </w:r>
      <w:r w:rsidR="00A36585">
        <w:rPr>
          <w:rStyle w:val="AERbody"/>
        </w:rPr>
        <w:t xml:space="preserve"> customer's ability to refer </w:t>
      </w:r>
      <w:r>
        <w:rPr>
          <w:rStyle w:val="AERbody"/>
        </w:rPr>
        <w:t>the</w:t>
      </w:r>
      <w:r w:rsidR="00A36585">
        <w:rPr>
          <w:rStyle w:val="AERbody"/>
        </w:rPr>
        <w:t xml:space="preserve"> dispute </w:t>
      </w:r>
      <w:r>
        <w:rPr>
          <w:rStyle w:val="AERbody"/>
        </w:rPr>
        <w:t xml:space="preserve">immediately </w:t>
      </w:r>
      <w:r w:rsidR="00A36585">
        <w:rPr>
          <w:rStyle w:val="AERbody"/>
        </w:rPr>
        <w:t xml:space="preserve">to the AER without </w:t>
      </w:r>
      <w:r>
        <w:rPr>
          <w:rStyle w:val="AERbody"/>
        </w:rPr>
        <w:t xml:space="preserve">first </w:t>
      </w:r>
      <w:r w:rsidR="00A36585">
        <w:rPr>
          <w:rStyle w:val="AERbody"/>
        </w:rPr>
        <w:t xml:space="preserve">going </w:t>
      </w:r>
      <w:r w:rsidR="00A36585">
        <w:rPr>
          <w:rStyle w:val="AERbody"/>
        </w:rPr>
        <w:lastRenderedPageBreak/>
        <w:t>through United Energy</w:t>
      </w:r>
      <w:r w:rsidR="001823F6">
        <w:rPr>
          <w:rStyle w:val="AERbody"/>
        </w:rPr>
        <w:t>'s internal process</w:t>
      </w:r>
      <w:r w:rsidR="00A36585">
        <w:rPr>
          <w:rStyle w:val="AERbody"/>
        </w:rPr>
        <w:t xml:space="preserve">. This would limit </w:t>
      </w:r>
      <w:r w:rsidR="0035305C">
        <w:rPr>
          <w:rStyle w:val="AERbody"/>
        </w:rPr>
        <w:t xml:space="preserve">the </w:t>
      </w:r>
      <w:r w:rsidR="00A36585">
        <w:rPr>
          <w:rStyle w:val="AERbody"/>
        </w:rPr>
        <w:t>customer's ability to raise a dispute with the AER under Part 10 of the NEL. While Part 10 allows a dispute about access to be dealt with through other processes</w:t>
      </w:r>
      <w:r w:rsidR="00A36585">
        <w:rPr>
          <w:rStyle w:val="FootnoteReference"/>
        </w:rPr>
        <w:footnoteReference w:id="12"/>
      </w:r>
      <w:r w:rsidR="00A36585">
        <w:rPr>
          <w:rStyle w:val="AERbody"/>
        </w:rPr>
        <w:t xml:space="preserve">, it does give a </w:t>
      </w:r>
      <w:r w:rsidR="00F03DCB">
        <w:rPr>
          <w:rStyle w:val="AERbody"/>
        </w:rPr>
        <w:t>customer</w:t>
      </w:r>
      <w:r w:rsidR="00A36585">
        <w:rPr>
          <w:rStyle w:val="AERbody"/>
        </w:rPr>
        <w:t xml:space="preserve"> the ability to raise the dispute </w:t>
      </w:r>
      <w:r w:rsidR="0035305C">
        <w:rPr>
          <w:rStyle w:val="AERbody"/>
        </w:rPr>
        <w:t xml:space="preserve">immediately </w:t>
      </w:r>
      <w:r w:rsidR="00A36585">
        <w:rPr>
          <w:rStyle w:val="AERbody"/>
        </w:rPr>
        <w:t>with the AER if the customer wishes to do so. Section 10(a) of United Energy's proposed negotiating</w:t>
      </w:r>
      <w:r w:rsidR="00A36585" w:rsidRPr="005053BF">
        <w:rPr>
          <w:rStyle w:val="AERbody"/>
        </w:rPr>
        <w:t xml:space="preserve"> framework</w:t>
      </w:r>
      <w:r w:rsidR="00A36585">
        <w:rPr>
          <w:rStyle w:val="AERbody"/>
        </w:rPr>
        <w:t xml:space="preserve"> attempts to limit this ability. It is therefore not consistent with Part 10 of the NEL and not consistent with clause 6.7.5(c)(6) of the NER.</w:t>
      </w:r>
    </w:p>
    <w:p w:rsidR="0044721F" w:rsidRDefault="005053BF" w:rsidP="00BB1640">
      <w:pPr>
        <w:rPr>
          <w:rStyle w:val="AERbody"/>
        </w:rPr>
      </w:pPr>
      <w:r w:rsidRPr="005053BF">
        <w:rPr>
          <w:rStyle w:val="AERbody"/>
        </w:rPr>
        <w:t xml:space="preserve">We do not agree that </w:t>
      </w:r>
      <w:r w:rsidR="00A36585">
        <w:rPr>
          <w:rStyle w:val="AERbody"/>
        </w:rPr>
        <w:t>our</w:t>
      </w:r>
      <w:r w:rsidR="00A36585" w:rsidRPr="005053BF">
        <w:rPr>
          <w:rStyle w:val="AERbody"/>
        </w:rPr>
        <w:t xml:space="preserve"> </w:t>
      </w:r>
      <w:r w:rsidR="002B5C4E">
        <w:rPr>
          <w:rStyle w:val="AERbody"/>
        </w:rPr>
        <w:t>variations</w:t>
      </w:r>
      <w:r w:rsidR="002B5C4E" w:rsidRPr="005053BF">
        <w:rPr>
          <w:rStyle w:val="AERbody"/>
        </w:rPr>
        <w:t xml:space="preserve"> </w:t>
      </w:r>
      <w:r w:rsidRPr="005053BF">
        <w:rPr>
          <w:rStyle w:val="AERbody"/>
        </w:rPr>
        <w:t xml:space="preserve">to section 10(b) of United Energy's proposed </w:t>
      </w:r>
      <w:r w:rsidR="00BA1818">
        <w:rPr>
          <w:rStyle w:val="AERbody"/>
        </w:rPr>
        <w:t>negotiating</w:t>
      </w:r>
      <w:r w:rsidRPr="005053BF">
        <w:rPr>
          <w:rStyle w:val="AERbody"/>
        </w:rPr>
        <w:t xml:space="preserve"> framework</w:t>
      </w:r>
      <w:r>
        <w:rPr>
          <w:rStyle w:val="AERbody"/>
        </w:rPr>
        <w:t xml:space="preserve"> would mean that all disputes must be referred, in the</w:t>
      </w:r>
      <w:r w:rsidR="00BA1818">
        <w:rPr>
          <w:rStyle w:val="AERbody"/>
        </w:rPr>
        <w:t xml:space="preserve"> </w:t>
      </w:r>
      <w:r>
        <w:rPr>
          <w:rStyle w:val="AERbody"/>
        </w:rPr>
        <w:t xml:space="preserve">first </w:t>
      </w:r>
      <w:r w:rsidR="00BA1818">
        <w:rPr>
          <w:rStyle w:val="AERbody"/>
        </w:rPr>
        <w:t>instance</w:t>
      </w:r>
      <w:r>
        <w:rPr>
          <w:rStyle w:val="AERbody"/>
        </w:rPr>
        <w:t xml:space="preserve">, to the </w:t>
      </w:r>
      <w:r w:rsidR="00BA1818">
        <w:rPr>
          <w:rStyle w:val="AERbody"/>
        </w:rPr>
        <w:t xml:space="preserve">AER. </w:t>
      </w:r>
      <w:r w:rsidR="00A36585">
        <w:rPr>
          <w:rStyle w:val="AERbody"/>
        </w:rPr>
        <w:t xml:space="preserve">Our </w:t>
      </w:r>
      <w:r w:rsidR="002B5C4E">
        <w:rPr>
          <w:rStyle w:val="AERbody"/>
        </w:rPr>
        <w:t>variation to</w:t>
      </w:r>
      <w:r w:rsidR="00A36585">
        <w:rPr>
          <w:rStyle w:val="AERbody"/>
        </w:rPr>
        <w:t xml:space="preserve"> section 10(b) states that "all disputes arising </w:t>
      </w:r>
      <w:r w:rsidR="004D4637">
        <w:rPr>
          <w:rStyle w:val="AERbody"/>
        </w:rPr>
        <w:t xml:space="preserve">during </w:t>
      </w:r>
      <w:r w:rsidR="00A36585">
        <w:rPr>
          <w:rStyle w:val="AERbody"/>
        </w:rPr>
        <w:t>the cou</w:t>
      </w:r>
      <w:r w:rsidR="00F125AA">
        <w:rPr>
          <w:rStyle w:val="AERbody"/>
        </w:rPr>
        <w:t>r</w:t>
      </w:r>
      <w:r w:rsidR="00A36585">
        <w:rPr>
          <w:rStyle w:val="AERbody"/>
        </w:rPr>
        <w:t xml:space="preserve">se of negotiation shall be dealt with in accordance with Part 10 of the NEL and Part L of the Chapter 6 of the NER". As mentioned above, Part 10 of the NEL </w:t>
      </w:r>
      <w:r w:rsidR="00F03DCB">
        <w:rPr>
          <w:rStyle w:val="AERbody"/>
        </w:rPr>
        <w:t>envisages</w:t>
      </w:r>
      <w:r w:rsidR="00A36585">
        <w:rPr>
          <w:rStyle w:val="AERbody"/>
        </w:rPr>
        <w:t xml:space="preserve"> that a dispute about access may be dealt with through other processes. </w:t>
      </w:r>
      <w:r w:rsidR="00010C78">
        <w:rPr>
          <w:rStyle w:val="AERbody"/>
        </w:rPr>
        <w:t xml:space="preserve">Therefore, our amended section 10(b) does not prevent </w:t>
      </w:r>
      <w:r w:rsidR="008D1AF5">
        <w:rPr>
          <w:rStyle w:val="AERbody"/>
        </w:rPr>
        <w:t xml:space="preserve">the parties </w:t>
      </w:r>
      <w:r w:rsidR="00010C78">
        <w:rPr>
          <w:rStyle w:val="AERbody"/>
        </w:rPr>
        <w:t xml:space="preserve">from agreeing </w:t>
      </w:r>
      <w:r w:rsidR="008D1AF5">
        <w:rPr>
          <w:rStyle w:val="AERbody"/>
        </w:rPr>
        <w:t xml:space="preserve">to an alternative </w:t>
      </w:r>
      <w:r w:rsidR="00176EC1">
        <w:rPr>
          <w:rStyle w:val="AERbody"/>
        </w:rPr>
        <w:t>process</w:t>
      </w:r>
      <w:r w:rsidR="00010C78">
        <w:rPr>
          <w:rStyle w:val="AERbody"/>
        </w:rPr>
        <w:t>, including United Energy's internal process</w:t>
      </w:r>
      <w:r w:rsidR="00BA1818">
        <w:rPr>
          <w:rStyle w:val="AERbody"/>
        </w:rPr>
        <w:t>.</w:t>
      </w:r>
      <w:r w:rsidR="008D1AF5">
        <w:rPr>
          <w:rStyle w:val="AERbody"/>
        </w:rPr>
        <w:t xml:space="preserve"> However, i</w:t>
      </w:r>
      <w:r w:rsidR="00BA1818">
        <w:rPr>
          <w:rStyle w:val="AERbody"/>
        </w:rPr>
        <w:t>n the circumstances where</w:t>
      </w:r>
      <w:r w:rsidR="00176EC1">
        <w:rPr>
          <w:rStyle w:val="AERbody"/>
        </w:rPr>
        <w:t xml:space="preserve"> the customer </w:t>
      </w:r>
      <w:r w:rsidR="00010C78">
        <w:rPr>
          <w:rStyle w:val="AERbody"/>
        </w:rPr>
        <w:t xml:space="preserve">does not </w:t>
      </w:r>
      <w:r w:rsidR="00176EC1">
        <w:rPr>
          <w:rStyle w:val="AERbody"/>
        </w:rPr>
        <w:t>wish</w:t>
      </w:r>
      <w:r w:rsidR="00010C78">
        <w:rPr>
          <w:rStyle w:val="AERbody"/>
        </w:rPr>
        <w:t xml:space="preserve"> to go through United Energy's internal process</w:t>
      </w:r>
      <w:r w:rsidR="00BA1818">
        <w:rPr>
          <w:rStyle w:val="AERbody"/>
        </w:rPr>
        <w:t>, the Negotiating Framework</w:t>
      </w:r>
      <w:r w:rsidR="0038033F">
        <w:rPr>
          <w:rStyle w:val="AERbody"/>
        </w:rPr>
        <w:t xml:space="preserve"> </w:t>
      </w:r>
      <w:r w:rsidR="00A36585">
        <w:rPr>
          <w:rStyle w:val="AERbody"/>
        </w:rPr>
        <w:t>should not prevent</w:t>
      </w:r>
      <w:r w:rsidR="00010C78">
        <w:rPr>
          <w:rStyle w:val="AERbody"/>
        </w:rPr>
        <w:t xml:space="preserve"> </w:t>
      </w:r>
      <w:r w:rsidR="0038033F">
        <w:rPr>
          <w:rStyle w:val="AERbody"/>
        </w:rPr>
        <w:t>a</w:t>
      </w:r>
      <w:r w:rsidR="00010C78">
        <w:rPr>
          <w:rStyle w:val="AERbody"/>
        </w:rPr>
        <w:t xml:space="preserve"> customer from raising the dispute </w:t>
      </w:r>
      <w:r w:rsidR="00427CB9">
        <w:rPr>
          <w:rStyle w:val="AERbody"/>
        </w:rPr>
        <w:t xml:space="preserve">immediately </w:t>
      </w:r>
      <w:r w:rsidR="00010C78">
        <w:rPr>
          <w:rStyle w:val="AERbody"/>
        </w:rPr>
        <w:t>with the AER</w:t>
      </w:r>
      <w:r w:rsidR="00BA1818">
        <w:rPr>
          <w:rStyle w:val="AERbody"/>
        </w:rPr>
        <w:t xml:space="preserve">. </w:t>
      </w:r>
    </w:p>
    <w:p w:rsidR="00BA1818" w:rsidRDefault="008D1AF5" w:rsidP="00BB1640">
      <w:pPr>
        <w:rPr>
          <w:rStyle w:val="AERbody"/>
        </w:rPr>
      </w:pPr>
      <w:r>
        <w:rPr>
          <w:rStyle w:val="AERbody"/>
        </w:rPr>
        <w:t xml:space="preserve">This is why we maintain our view that United Energy's </w:t>
      </w:r>
      <w:r w:rsidR="00057E0F">
        <w:rPr>
          <w:rStyle w:val="AERbody"/>
        </w:rPr>
        <w:t xml:space="preserve">section </w:t>
      </w:r>
      <w:r>
        <w:rPr>
          <w:rStyle w:val="AERbody"/>
        </w:rPr>
        <w:t>10</w:t>
      </w:r>
      <w:r w:rsidR="00176EC1">
        <w:rPr>
          <w:rStyle w:val="AERbody"/>
        </w:rPr>
        <w:t xml:space="preserve">(a) must be deleted and </w:t>
      </w:r>
      <w:r w:rsidR="00057E0F">
        <w:rPr>
          <w:rStyle w:val="AERbody"/>
        </w:rPr>
        <w:t>section</w:t>
      </w:r>
      <w:r w:rsidR="002B5C4E">
        <w:rPr>
          <w:rStyle w:val="AERbody"/>
        </w:rPr>
        <w:t xml:space="preserve"> </w:t>
      </w:r>
      <w:r w:rsidR="0038033F">
        <w:rPr>
          <w:rStyle w:val="AERbody"/>
        </w:rPr>
        <w:t>10</w:t>
      </w:r>
      <w:r>
        <w:rPr>
          <w:rStyle w:val="AERbody"/>
        </w:rPr>
        <w:t>(b) must be amended.</w:t>
      </w:r>
    </w:p>
    <w:p w:rsidR="00BB1640" w:rsidRPr="00BB1640" w:rsidRDefault="00BB1640" w:rsidP="00BB1640">
      <w:r w:rsidRPr="00BB1640">
        <w:t>Our final decision is to maintain our variation to section 10(b) of United Energy’s negotiating framework to state that 'all disputes arising during the course of the negotiation shall be dealt with in accordance with Part 10 of the NEL and Part L of Chapter 6 of the NER'.</w:t>
      </w:r>
      <w:r w:rsidRPr="00BB1640">
        <w:rPr>
          <w:rStyle w:val="AERsuperscript"/>
        </w:rPr>
        <w:footnoteReference w:id="13"/>
      </w:r>
      <w:r w:rsidRPr="00BB1640">
        <w:rPr>
          <w:rStyle w:val="AERsuperscript"/>
        </w:rPr>
        <w:t xml:space="preserve"> </w:t>
      </w:r>
    </w:p>
    <w:p w:rsidR="00BA1818" w:rsidRDefault="00BA1818" w:rsidP="00BA1818">
      <w:r w:rsidRPr="005053BF">
        <w:rPr>
          <w:rStyle w:val="AERbody"/>
        </w:rPr>
        <w:t>Finally</w:t>
      </w:r>
      <w:r>
        <w:t xml:space="preserve">, United Energy maintained its reference to disputes being addressed under Chapter 8 of the NER. </w:t>
      </w:r>
      <w:r w:rsidR="00C64FED">
        <w:t>United Energy did not address this aspect of the variation in its revised regulatory proposal.</w:t>
      </w:r>
    </w:p>
    <w:p w:rsidR="0057593E" w:rsidRDefault="00BB1640" w:rsidP="0057593E">
      <w:r>
        <w:t xml:space="preserve">This </w:t>
      </w:r>
      <w:r w:rsidR="006F2F2C">
        <w:t xml:space="preserve">variation </w:t>
      </w:r>
      <w:r>
        <w:t>removes United Energy's reference to chapter 8 of the NER. Chapter 8 of the NER relates to administrative functions and while it covers dispute res</w:t>
      </w:r>
      <w:r w:rsidR="006F2F2C">
        <w:t>olution</w:t>
      </w:r>
      <w:r>
        <w:t xml:space="preserve"> processes, it specifically excludes a distribution services access dispute to which Part L of chapter 6 of the NER applies.</w:t>
      </w:r>
      <w:r>
        <w:rPr>
          <w:rStyle w:val="FootnoteReference"/>
        </w:rPr>
        <w:footnoteReference w:id="14"/>
      </w:r>
      <w:r>
        <w:t xml:space="preserve"> Part L of chapter 6 of the NER provides for a specific dispute </w:t>
      </w:r>
      <w:r w:rsidR="004571E8">
        <w:t>resolution</w:t>
      </w:r>
      <w:r>
        <w:t xml:space="preserve"> process where a dispute arises between a distributor and a service applicable as to the terms and conditions of access to a nego</w:t>
      </w:r>
      <w:r w:rsidR="004571E8">
        <w:t>tiated</w:t>
      </w:r>
      <w:r>
        <w:t xml:space="preserve"> distribution service.</w:t>
      </w:r>
      <w:r>
        <w:rPr>
          <w:rStyle w:val="FootnoteReference"/>
        </w:rPr>
        <w:footnoteReference w:id="15"/>
      </w:r>
    </w:p>
    <w:p w:rsidR="00EF10A0" w:rsidRDefault="00EF10A0" w:rsidP="00EF10A0">
      <w:pPr>
        <w:numPr>
          <w:ilvl w:val="0"/>
          <w:numId w:val="24"/>
        </w:numPr>
      </w:pPr>
      <w:r>
        <w:fldChar w:fldCharType="begin"/>
      </w:r>
      <w:r>
        <w:instrText xml:space="preserve"> REF _Ref417314743 \h </w:instrText>
      </w:r>
      <w:r>
        <w:fldChar w:fldCharType="separate"/>
      </w:r>
      <w:r>
        <w:t xml:space="preserve">Table </w:t>
      </w:r>
      <w:r w:rsidRPr="00A856C0">
        <w:t>17</w:t>
      </w:r>
      <w:r>
        <w:t>.</w:t>
      </w:r>
      <w:r w:rsidRPr="00A856C0">
        <w:t>1</w:t>
      </w:r>
      <w:r>
        <w:fldChar w:fldCharType="end"/>
      </w:r>
      <w:r>
        <w:t xml:space="preserve"> summarises our assessment of United Energy's proposed negotiating framework</w:t>
      </w:r>
      <w:r w:rsidR="008866A9">
        <w:t xml:space="preserve">. It indicates where in United Energy’s negotiating framework the relevant </w:t>
      </w:r>
      <w:r w:rsidR="008866A9">
        <w:lastRenderedPageBreak/>
        <w:t>NER requirements are addressed. Our view is that</w:t>
      </w:r>
      <w:r>
        <w:t xml:space="preserve"> </w:t>
      </w:r>
      <w:r w:rsidR="000C75A9">
        <w:t xml:space="preserve">(subject to the comments above) </w:t>
      </w:r>
      <w:r>
        <w:t>each of the NER requirements for a negotiated framework is satisfactorily addressed.</w:t>
      </w:r>
    </w:p>
    <w:p w:rsidR="00EF10A0" w:rsidRPr="00602E99" w:rsidRDefault="00EF10A0" w:rsidP="00EF10A0">
      <w:pPr>
        <w:pStyle w:val="Caption"/>
      </w:pPr>
      <w:bookmarkStart w:id="39" w:name="_Ref417314743"/>
      <w:r>
        <w:t xml:space="preserve">Table </w:t>
      </w:r>
      <w:r w:rsidRPr="00A856C0">
        <w:fldChar w:fldCharType="begin"/>
      </w:r>
      <w:r>
        <w:instrText xml:space="preserve"> STYLEREF 1 \s </w:instrText>
      </w:r>
      <w:r w:rsidRPr="00A856C0">
        <w:fldChar w:fldCharType="separate"/>
      </w:r>
      <w:r w:rsidRPr="00A856C0">
        <w:t>17</w:t>
      </w:r>
      <w:r w:rsidRPr="00A856C0">
        <w:fldChar w:fldCharType="end"/>
      </w:r>
      <w:r>
        <w:t>.</w:t>
      </w:r>
      <w:r w:rsidR="007A7B7C">
        <w:fldChar w:fldCharType="begin"/>
      </w:r>
      <w:r w:rsidR="007A7B7C">
        <w:instrText xml:space="preserve"> SEQ Table \* ARABIC \s 1 </w:instrText>
      </w:r>
      <w:r w:rsidR="007A7B7C">
        <w:fldChar w:fldCharType="separate"/>
      </w:r>
      <w:r w:rsidRPr="00A856C0">
        <w:t>1</w:t>
      </w:r>
      <w:r w:rsidR="007A7B7C">
        <w:fldChar w:fldCharType="end"/>
      </w:r>
      <w:bookmarkEnd w:id="39"/>
      <w:r>
        <w:tab/>
      </w:r>
      <w:r w:rsidRPr="00602E99">
        <w:t xml:space="preserve">AER's assessment of </w:t>
      </w:r>
      <w:r>
        <w:t>United Energy's</w:t>
      </w:r>
      <w:r w:rsidRPr="00602E99">
        <w:t xml:space="preserve"> proposed negotiating framework </w:t>
      </w:r>
    </w:p>
    <w:tbl>
      <w:tblPr>
        <w:tblStyle w:val="AERtable-text0"/>
        <w:tblW w:w="0" w:type="auto"/>
        <w:tblLook w:val="04A0" w:firstRow="1" w:lastRow="0" w:firstColumn="1" w:lastColumn="0" w:noHBand="0" w:noVBand="1"/>
      </w:tblPr>
      <w:tblGrid>
        <w:gridCol w:w="5721"/>
        <w:gridCol w:w="2972"/>
      </w:tblGrid>
      <w:tr w:rsidR="00EF10A0" w:rsidTr="004571E8">
        <w:trPr>
          <w:cnfStyle w:val="100000000000" w:firstRow="1" w:lastRow="0" w:firstColumn="0" w:lastColumn="0" w:oddVBand="0" w:evenVBand="0" w:oddHBand="0" w:evenHBand="0" w:firstRowFirstColumn="0" w:firstRowLastColumn="0" w:lastRowFirstColumn="0" w:lastRowLastColumn="0"/>
          <w:tblHeader/>
        </w:trPr>
        <w:tc>
          <w:tcPr>
            <w:tcW w:w="6085" w:type="dxa"/>
          </w:tcPr>
          <w:p w:rsidR="00EF10A0" w:rsidRPr="008E68A3" w:rsidRDefault="00EF10A0" w:rsidP="008F4941">
            <w:pPr>
              <w:numPr>
                <w:ilvl w:val="0"/>
                <w:numId w:val="24"/>
              </w:numPr>
            </w:pPr>
            <w:r>
              <w:t xml:space="preserve">NER requirements </w:t>
            </w:r>
          </w:p>
        </w:tc>
        <w:tc>
          <w:tcPr>
            <w:tcW w:w="3118" w:type="dxa"/>
          </w:tcPr>
          <w:p w:rsidR="00EF10A0" w:rsidRPr="008E68A3" w:rsidRDefault="008866A9" w:rsidP="008866A9">
            <w:pPr>
              <w:numPr>
                <w:ilvl w:val="0"/>
                <w:numId w:val="24"/>
              </w:numPr>
            </w:pPr>
            <w:r>
              <w:t xml:space="preserve">Requirement addressed in </w:t>
            </w:r>
            <w:r w:rsidR="00EF10A0">
              <w:t>United Energy</w:t>
            </w:r>
            <w:r>
              <w:t>’s negotiating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and applicant</w:t>
            </w:r>
            <w:r w:rsidRPr="00E679B6">
              <w:rPr>
                <w:rStyle w:val="AERsuperscript"/>
              </w:rPr>
              <w:footnoteReference w:id="16"/>
            </w:r>
            <w:r w:rsidRPr="0028545E">
              <w:rPr>
                <w:rStyle w:val="AERtextsize8"/>
              </w:rPr>
              <w:t xml:space="preserve"> to negotiate in good faith— cl. 6.7.5(c)(1)</w:t>
            </w:r>
          </w:p>
        </w:tc>
        <w:tc>
          <w:tcPr>
            <w:tcW w:w="3118" w:type="dxa"/>
          </w:tcPr>
          <w:p w:rsidR="00EF10A0" w:rsidRPr="0028545E" w:rsidRDefault="00EF10A0" w:rsidP="008F4941">
            <w:pPr>
              <w:pStyle w:val="AERbodytextnospaceleftalign"/>
              <w:rPr>
                <w:rStyle w:val="AERtextsize8"/>
              </w:rPr>
            </w:pPr>
            <w:r w:rsidRPr="00602E99">
              <w:rPr>
                <w:rStyle w:val="AERtextsize8"/>
              </w:rPr>
              <w:t xml:space="preserve">Section </w:t>
            </w:r>
            <w:r w:rsidR="00E679B6">
              <w:rPr>
                <w:rStyle w:val="AERtextsize8"/>
              </w:rPr>
              <w:t>7</w:t>
            </w:r>
            <w:r w:rsidRPr="0028545E">
              <w:rPr>
                <w:rStyle w:val="AERtextsize8"/>
              </w:rPr>
              <w:t xml:space="preserve"> of </w:t>
            </w:r>
            <w:r>
              <w:rPr>
                <w:rStyle w:val="AERtextsize8"/>
              </w:rPr>
              <w:t>United Energy</w:t>
            </w:r>
            <w:r w:rsidRPr="0028545E">
              <w:rPr>
                <w:rStyle w:val="AERtextsize8"/>
              </w:rPr>
              <w:t>'s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5</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5</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EF10A0" w:rsidRPr="0028545E" w:rsidRDefault="00EF10A0" w:rsidP="008F4941">
            <w:pPr>
              <w:pStyle w:val="AERbodytextnospaceleftalign"/>
              <w:rPr>
                <w:rStyle w:val="AERtextsize8"/>
              </w:rPr>
            </w:pPr>
            <w:r>
              <w:rPr>
                <w:rStyle w:val="AERtextsize8"/>
              </w:rPr>
              <w:t>Section 4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6</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10</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11</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8</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8</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13</w:t>
            </w:r>
            <w:r>
              <w:rPr>
                <w:rStyle w:val="AERtextsize8"/>
              </w:rPr>
              <w:t xml:space="preserve"> of United Energy's framework</w:t>
            </w:r>
          </w:p>
        </w:tc>
      </w:tr>
    </w:tbl>
    <w:p w:rsidR="00EF10A0" w:rsidRDefault="00EF10A0" w:rsidP="00EF10A0">
      <w:pPr>
        <w:pStyle w:val="AERtablesource"/>
      </w:pPr>
      <w:r>
        <w:t>Source:</w:t>
      </w:r>
      <w:r>
        <w:tab/>
        <w:t xml:space="preserve">AER analysis. </w:t>
      </w:r>
    </w:p>
    <w:p w:rsidR="00EF10A0" w:rsidRPr="00213BA0" w:rsidRDefault="00EF10A0" w:rsidP="00EF10A0">
      <w:pPr>
        <w:numPr>
          <w:ilvl w:val="0"/>
          <w:numId w:val="24"/>
        </w:numPr>
      </w:pPr>
      <w:r>
        <w:t>A copy of United Energy's framework is at appendix A</w:t>
      </w:r>
      <w:r w:rsidR="00E679B6">
        <w:t>, subject to our variations as set out in section 17.1</w:t>
      </w:r>
      <w:r>
        <w:t xml:space="preserve">. </w:t>
      </w:r>
    </w:p>
    <w:p w:rsidR="00EF10A0" w:rsidRDefault="00EF10A0" w:rsidP="00EB023C">
      <w:pPr>
        <w:pStyle w:val="HeadingBoldBlue"/>
        <w:keepNext/>
        <w:numPr>
          <w:ilvl w:val="0"/>
          <w:numId w:val="24"/>
        </w:numPr>
      </w:pPr>
      <w:bookmarkStart w:id="40" w:name="_Toc422474866"/>
      <w:bookmarkStart w:id="41" w:name="_Toc422475770"/>
      <w:r>
        <w:lastRenderedPageBreak/>
        <w:t>Negotiated distribution services criteria</w:t>
      </w:r>
      <w:bookmarkEnd w:id="40"/>
      <w:bookmarkEnd w:id="41"/>
    </w:p>
    <w:p w:rsidR="00EF10A0" w:rsidRDefault="00EF10A0" w:rsidP="00EB023C">
      <w:pPr>
        <w:keepNext/>
        <w:numPr>
          <w:ilvl w:val="0"/>
          <w:numId w:val="24"/>
        </w:numPr>
      </w:pPr>
      <w:r>
        <w:t xml:space="preserve">In May 2015, we published an invitation for submissions on </w:t>
      </w:r>
      <w:r w:rsidRPr="008E68A3">
        <w:t xml:space="preserve">our proposed NDSC for </w:t>
      </w:r>
      <w:r>
        <w:t>the Victorian distributors including United Energy</w:t>
      </w:r>
      <w:r w:rsidRPr="008E68A3">
        <w:t xml:space="preserve">. We did not receive any submissions in response to our proposed NDSC. The NDSC </w:t>
      </w:r>
      <w:r>
        <w:t xml:space="preserve">we have decided to apply to United Energy </w:t>
      </w:r>
      <w:r w:rsidRPr="008E68A3">
        <w:t>follow:</w:t>
      </w:r>
    </w:p>
    <w:p w:rsidR="00EF10A0" w:rsidRDefault="00EF10A0" w:rsidP="00EF10A0">
      <w:pPr>
        <w:pStyle w:val="HeadingBoldItalic"/>
        <w:numPr>
          <w:ilvl w:val="0"/>
          <w:numId w:val="24"/>
        </w:numPr>
      </w:pPr>
      <w:r>
        <w:t>National Electricity Objective</w:t>
      </w:r>
    </w:p>
    <w:p w:rsidR="00EF10A0" w:rsidRPr="00327200" w:rsidRDefault="00EF10A0" w:rsidP="00EF10A0">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EF10A0" w:rsidRPr="00CF4C8F" w:rsidRDefault="00EF10A0" w:rsidP="00EF10A0">
      <w:pPr>
        <w:pStyle w:val="HeadingBoldItalic"/>
      </w:pPr>
      <w:r w:rsidRPr="00CF4C8F">
        <w:t>Criteria for terms and conditions of access</w:t>
      </w:r>
    </w:p>
    <w:p w:rsidR="00EF10A0" w:rsidRPr="00CF4C8F" w:rsidRDefault="00EF10A0" w:rsidP="00EF10A0">
      <w:pPr>
        <w:pStyle w:val="HeadingItalic"/>
      </w:pPr>
      <w:r w:rsidRPr="00CF4C8F">
        <w:t>Terms and Conditions of Access</w:t>
      </w:r>
    </w:p>
    <w:p w:rsidR="00EF10A0" w:rsidRPr="00327200" w:rsidRDefault="00EF10A0" w:rsidP="00EF10A0">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EF10A0" w:rsidRPr="00327200" w:rsidRDefault="00EF10A0" w:rsidP="00EF10A0">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EF10A0" w:rsidRPr="00327200" w:rsidRDefault="00EF10A0" w:rsidP="00EF10A0">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EF10A0" w:rsidRPr="00BD2FE2" w:rsidRDefault="00EF10A0" w:rsidP="00EF10A0">
      <w:pPr>
        <w:pStyle w:val="HeadingItalic"/>
      </w:pPr>
      <w:r w:rsidRPr="00BD2FE2">
        <w:t>Price of Services</w:t>
      </w:r>
    </w:p>
    <w:p w:rsidR="00EF10A0" w:rsidRPr="00327200" w:rsidRDefault="00EF10A0" w:rsidP="00EF10A0">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EF10A0" w:rsidRPr="00327200" w:rsidRDefault="00EF10A0" w:rsidP="00EF10A0">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EF10A0" w:rsidRPr="00327200" w:rsidRDefault="00EF10A0" w:rsidP="00EF10A0">
      <w:pPr>
        <w:pStyle w:val="ListNumber"/>
        <w:numPr>
          <w:ilvl w:val="1"/>
          <w:numId w:val="24"/>
        </w:numPr>
      </w:pPr>
      <w:r w:rsidRPr="00124B21">
        <w:t>If a negotiated distribution service is a shared distribution service that:</w:t>
      </w:r>
    </w:p>
    <w:p w:rsidR="00EF10A0" w:rsidRPr="00327200" w:rsidRDefault="00EF10A0" w:rsidP="00EF10A0">
      <w:pPr>
        <w:pStyle w:val="AERnumberedlistthirdstyle"/>
        <w:numPr>
          <w:ilvl w:val="3"/>
          <w:numId w:val="24"/>
        </w:numPr>
      </w:pPr>
      <w:r w:rsidRPr="00124B21">
        <w:t>exceeds any network performance requirements which it is required to meet under any relevant electricity legislation: or</w:t>
      </w:r>
    </w:p>
    <w:p w:rsidR="00EF10A0" w:rsidRPr="00327200" w:rsidRDefault="00EF10A0" w:rsidP="00EF10A0">
      <w:pPr>
        <w:pStyle w:val="AERnumberedlistthirdstyle"/>
        <w:numPr>
          <w:ilvl w:val="3"/>
          <w:numId w:val="24"/>
        </w:numPr>
      </w:pPr>
      <w:r w:rsidRPr="00124B21">
        <w:t>exceeds the network performance requirements set out in schedule 5.1a and 5.1 of the NER,</w:t>
      </w:r>
    </w:p>
    <w:p w:rsidR="00EF10A0" w:rsidRPr="0028545E" w:rsidRDefault="00EF10A0" w:rsidP="003F5A72">
      <w:pPr>
        <w:pStyle w:val="ListNumber"/>
        <w:numPr>
          <w:ilvl w:val="0"/>
          <w:numId w:val="0"/>
        </w:numPr>
        <w:ind w:left="340"/>
      </w:pPr>
      <w:r w:rsidRPr="00124B21">
        <w:lastRenderedPageBreak/>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EF10A0" w:rsidRPr="00327200" w:rsidRDefault="00EF10A0" w:rsidP="00EF10A0">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EF10A0" w:rsidRPr="00327200" w:rsidRDefault="00EF10A0" w:rsidP="00EF10A0">
      <w:pPr>
        <w:pStyle w:val="ListNumber"/>
        <w:numPr>
          <w:ilvl w:val="1"/>
          <w:numId w:val="24"/>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EF10A0" w:rsidRPr="00327200" w:rsidRDefault="00EF10A0" w:rsidP="00EF10A0">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EF10A0" w:rsidRPr="00327200" w:rsidRDefault="00EF10A0" w:rsidP="00EF10A0">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EF10A0" w:rsidRPr="00BD2FE2" w:rsidRDefault="00EF10A0" w:rsidP="00EF10A0">
      <w:pPr>
        <w:pStyle w:val="HeadingBoldItalic"/>
      </w:pPr>
      <w:r w:rsidRPr="00BD2FE2">
        <w:t>Criteria for access charges</w:t>
      </w:r>
    </w:p>
    <w:p w:rsidR="00EF10A0" w:rsidRPr="00BD2FE2" w:rsidRDefault="00EF10A0" w:rsidP="00EF10A0">
      <w:pPr>
        <w:pStyle w:val="HeadingItalic"/>
      </w:pPr>
      <w:r w:rsidRPr="00BD2FE2">
        <w:t>Access Charges</w:t>
      </w:r>
    </w:p>
    <w:p w:rsidR="00EF10A0" w:rsidRPr="00327200" w:rsidRDefault="00EF10A0" w:rsidP="00EF10A0">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EF10A0" w:rsidRPr="00327200" w:rsidRDefault="00EF10A0" w:rsidP="00EF10A0">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EF10A0" w:rsidRDefault="00EF10A0" w:rsidP="00EF10A0">
      <w:pPr>
        <w:numPr>
          <w:ilvl w:val="0"/>
          <w:numId w:val="24"/>
        </w:numPr>
      </w:pPr>
      <w:r>
        <w:t>The above therefore constitutes our constituent decisions on the negotiating framework and NDSC to apply to United Energy for the 2016</w:t>
      </w:r>
      <w:r w:rsidRPr="00A856C0">
        <w:t>–2</w:t>
      </w:r>
      <w:r w:rsidR="003F5A72">
        <w:t>0</w:t>
      </w:r>
      <w:r>
        <w:t xml:space="preserve"> regulatory control period.</w:t>
      </w:r>
      <w:bookmarkStart w:id="42" w:name="_Toc404684208"/>
      <w:bookmarkStart w:id="43" w:name="_Toc408404907"/>
    </w:p>
    <w:p w:rsidR="00EF10A0" w:rsidRPr="008162F8" w:rsidRDefault="00EF10A0" w:rsidP="008162F8">
      <w:pPr>
        <w:pStyle w:val="Heading7"/>
      </w:pPr>
      <w:bookmarkStart w:id="44" w:name="_Toc422474867"/>
      <w:bookmarkStart w:id="45" w:name="_Toc422475771"/>
      <w:bookmarkStart w:id="46" w:name="_Toc440288911"/>
      <w:r w:rsidRPr="008162F8">
        <w:lastRenderedPageBreak/>
        <w:t>United Energy's negotiating framework</w:t>
      </w:r>
      <w:bookmarkEnd w:id="42"/>
      <w:bookmarkEnd w:id="43"/>
      <w:bookmarkEnd w:id="44"/>
      <w:bookmarkEnd w:id="45"/>
      <w:bookmarkEnd w:id="46"/>
    </w:p>
    <w:p w:rsidR="000B452F" w:rsidRDefault="000B452F">
      <w:pPr>
        <w:spacing w:line="240" w:lineRule="auto"/>
        <w:rPr>
          <w:rFonts w:eastAsiaTheme="majorEastAsia" w:cstheme="majorBidi"/>
          <w:b/>
          <w:bCs/>
          <w:color w:val="70635A" w:themeColor="text2"/>
          <w:sz w:val="32"/>
          <w:szCs w:val="26"/>
        </w:rPr>
      </w:pPr>
      <w:r>
        <w:rPr>
          <w:noProof/>
          <w:lang w:eastAsia="en-AU"/>
        </w:rPr>
        <w:drawing>
          <wp:inline distT="0" distB="0" distL="0" distR="0" wp14:anchorId="6F468381" wp14:editId="5BF985F3">
            <wp:extent cx="5382895" cy="761015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610158"/>
                    </a:xfrm>
                    <a:prstGeom prst="rect">
                      <a:avLst/>
                    </a:prstGeom>
                  </pic:spPr>
                </pic:pic>
              </a:graphicData>
            </a:graphic>
          </wp:inline>
        </w:drawing>
      </w: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701DA12" wp14:editId="376D4829">
            <wp:extent cx="5382895" cy="761015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93C7504" wp14:editId="7C7D1597">
            <wp:extent cx="5382895" cy="761015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CFC2804" wp14:editId="02C9E3AB">
            <wp:extent cx="5382895" cy="761015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692CC2BA" wp14:editId="1A9B7523">
            <wp:extent cx="5382895" cy="761015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3513A26F" wp14:editId="617A7E01">
            <wp:extent cx="5382895" cy="761015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64EE0C7A" wp14:editId="01BDFD1F">
            <wp:extent cx="5382895" cy="761015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F269A9E" wp14:editId="3D7A834C">
            <wp:extent cx="5382895" cy="761015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9A1335C" wp14:editId="29F920B0">
            <wp:extent cx="5382895" cy="761015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027CFF9" wp14:editId="164D94AD">
            <wp:extent cx="5382895" cy="761015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E2875F1" wp14:editId="28F44EF1">
            <wp:extent cx="5382895" cy="761015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66C55332" wp14:editId="3CD1EDC2">
            <wp:extent cx="5382895" cy="76101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216BDA"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36984B7E" wp14:editId="4819B68B">
            <wp:extent cx="5382895" cy="7610158"/>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7610158"/>
                    </a:xfrm>
                    <a:prstGeom prst="rect">
                      <a:avLst/>
                    </a:prstGeom>
                  </pic:spPr>
                </pic:pic>
              </a:graphicData>
            </a:graphic>
          </wp:inline>
        </w:drawing>
      </w:r>
    </w:p>
    <w:sectPr w:rsidR="00216BDA" w:rsidSect="00B757A6">
      <w:headerReference w:type="even" r:id="rId25"/>
      <w:headerReference w:type="default" r:id="rId26"/>
      <w:footerReference w:type="even" r:id="rId27"/>
      <w:footerReference w:type="default" r:id="rId28"/>
      <w:headerReference w:type="first" r:id="rId29"/>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fldChar w:fldCharType="separate"/>
    </w:r>
    <w:r w:rsidR="00D45694">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7A7B7C">
          <w:rPr>
            <w:noProof/>
          </w:rPr>
          <w:t>17-0</w:t>
        </w:r>
        <w:r w:rsidRPr="00CA52A2">
          <w:fldChar w:fldCharType="end"/>
        </w:r>
        <w:r w:rsidR="00CD064C">
          <w:t xml:space="preserve">  </w:t>
        </w:r>
        <w:r w:rsidRPr="00CA52A2">
          <w:t>Attachment 1</w:t>
        </w:r>
        <w:r w:rsidR="001B7D00">
          <w:t>7</w:t>
        </w:r>
        <w:r w:rsidRPr="00CA52A2">
          <w:t xml:space="preserve"> – </w:t>
        </w:r>
        <w:r w:rsidR="001B7D00">
          <w:t>Negotiated services framework and criteria</w:t>
        </w:r>
        <w:r w:rsidRPr="00CA52A2">
          <w:t xml:space="preserve"> | </w:t>
        </w:r>
        <w:r w:rsidR="00530DB6">
          <w:t>United Energy</w:t>
        </w:r>
        <w:r w:rsidRPr="00CA52A2">
          <w:t xml:space="preserve"> </w:t>
        </w:r>
        <w:r w:rsidR="00CA6EA4">
          <w:t>distribution determination f</w:t>
        </w:r>
        <w:r w:rsidR="00CD064C">
          <w:t xml:space="preserve">inal </w:t>
        </w:r>
        <w:r w:rsidR="001B7D00">
          <w:t>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EF10A0" w:rsidRDefault="00EF10A0" w:rsidP="00EF10A0">
      <w:pPr>
        <w:pStyle w:val="FootnoteText"/>
      </w:pPr>
      <w:r>
        <w:rPr>
          <w:rStyle w:val="FootnoteReference"/>
        </w:rPr>
        <w:footnoteRef/>
      </w:r>
      <w:r>
        <w:t xml:space="preserve"> </w:t>
      </w:r>
      <w:r>
        <w:tab/>
        <w:t>NER, cl. 6.12.1(15).</w:t>
      </w:r>
    </w:p>
  </w:footnote>
  <w:footnote w:id="2">
    <w:p w:rsidR="00EF10A0" w:rsidRDefault="00EF10A0" w:rsidP="00EF10A0">
      <w:pPr>
        <w:pStyle w:val="FootnoteText"/>
      </w:pPr>
      <w:r>
        <w:rPr>
          <w:rStyle w:val="FootnoteReference"/>
        </w:rPr>
        <w:footnoteRef/>
      </w:r>
      <w:r>
        <w:t xml:space="preserve"> </w:t>
      </w:r>
      <w:r>
        <w:tab/>
        <w:t>NER, cl. 6.12.1 (16).</w:t>
      </w:r>
    </w:p>
  </w:footnote>
  <w:footnote w:id="3">
    <w:p w:rsidR="00EF10A0" w:rsidRDefault="00EF10A0" w:rsidP="00EF10A0">
      <w:pPr>
        <w:pStyle w:val="FootnoteText"/>
      </w:pPr>
      <w:r>
        <w:rPr>
          <w:rStyle w:val="FootnoteReference"/>
        </w:rPr>
        <w:footnoteRef/>
      </w:r>
      <w:r>
        <w:t xml:space="preserve"> </w:t>
      </w:r>
      <w:r>
        <w:tab/>
      </w:r>
      <w:r w:rsidR="00E40CED">
        <w:t xml:space="preserve">United Energy, </w:t>
      </w:r>
      <w:r w:rsidR="00E40CED" w:rsidRPr="00E40CED">
        <w:rPr>
          <w:rStyle w:val="AERtextitalic"/>
        </w:rPr>
        <w:t>Proposed negotiating framework Appendix C.4</w:t>
      </w:r>
      <w:r>
        <w:t>,  April 2015.</w:t>
      </w:r>
    </w:p>
  </w:footnote>
  <w:footnote w:id="4">
    <w:p w:rsidR="00E679B6" w:rsidRDefault="00E679B6" w:rsidP="00E679B6">
      <w:pPr>
        <w:pStyle w:val="FootnoteText"/>
      </w:pPr>
      <w:r>
        <w:rPr>
          <w:rStyle w:val="FootnoteReference"/>
        </w:rPr>
        <w:footnoteRef/>
      </w:r>
      <w:r>
        <w:t xml:space="preserve"> </w:t>
      </w:r>
      <w:r>
        <w:tab/>
        <w:t xml:space="preserve">NER, cl. 6.12.1(15).  </w:t>
      </w:r>
    </w:p>
  </w:footnote>
  <w:footnote w:id="5">
    <w:p w:rsidR="00E679B6" w:rsidRDefault="00E679B6" w:rsidP="00E679B6">
      <w:pPr>
        <w:pStyle w:val="FootnoteText"/>
      </w:pPr>
      <w:r>
        <w:rPr>
          <w:rStyle w:val="FootnoteReference"/>
        </w:rPr>
        <w:footnoteRef/>
      </w:r>
      <w:r>
        <w:t xml:space="preserve"> </w:t>
      </w:r>
      <w:r>
        <w:tab/>
        <w:t>To comply with NER, cl. 6.7.5(c)(6).</w:t>
      </w:r>
    </w:p>
  </w:footnote>
  <w:footnote w:id="6">
    <w:p w:rsidR="00E679B6" w:rsidRDefault="00E679B6" w:rsidP="00E679B6">
      <w:pPr>
        <w:pStyle w:val="FootnoteText"/>
      </w:pPr>
      <w:r>
        <w:rPr>
          <w:rStyle w:val="FootnoteReference"/>
        </w:rPr>
        <w:footnoteRef/>
      </w:r>
      <w:r>
        <w:t xml:space="preserve"> </w:t>
      </w:r>
      <w:r>
        <w:tab/>
        <w:t>To comply with NER, cl. 6.7.5(c)(6) and refer to the correct dispute resolution provisions under the NER.</w:t>
      </w:r>
    </w:p>
  </w:footnote>
  <w:footnote w:id="7">
    <w:p w:rsidR="00EF10A0" w:rsidRDefault="00EF10A0" w:rsidP="00EF10A0">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EF10A0" w:rsidRDefault="00EF10A0" w:rsidP="00EF10A0">
      <w:pPr>
        <w:pStyle w:val="FootnoteText"/>
      </w:pPr>
      <w:r>
        <w:rPr>
          <w:rStyle w:val="FootnoteReference"/>
        </w:rPr>
        <w:footnoteRef/>
      </w:r>
      <w:r>
        <w:t xml:space="preserve"> </w:t>
      </w:r>
      <w:r>
        <w:tab/>
        <w:t>NER, cl. 6.7.1.</w:t>
      </w:r>
    </w:p>
  </w:footnote>
  <w:footnote w:id="9">
    <w:p w:rsidR="00E679B6" w:rsidRDefault="00E679B6" w:rsidP="00E679B6">
      <w:pPr>
        <w:pStyle w:val="FootnoteText"/>
      </w:pPr>
      <w:r>
        <w:rPr>
          <w:rStyle w:val="FootnoteReference"/>
        </w:rPr>
        <w:footnoteRef/>
      </w:r>
      <w:r>
        <w:t xml:space="preserve"> </w:t>
      </w:r>
      <w:r>
        <w:tab/>
        <w:t>NER, cl. 6.7.5(c).</w:t>
      </w:r>
    </w:p>
  </w:footnote>
  <w:footnote w:id="10">
    <w:p w:rsidR="005F7433" w:rsidRDefault="005F7433">
      <w:pPr>
        <w:pStyle w:val="FootnoteText"/>
      </w:pPr>
      <w:r>
        <w:rPr>
          <w:rStyle w:val="FootnoteReference"/>
        </w:rPr>
        <w:footnoteRef/>
      </w:r>
      <w:r>
        <w:t xml:space="preserve"> </w:t>
      </w:r>
      <w:r>
        <w:tab/>
        <w:t xml:space="preserve">United Energy, </w:t>
      </w:r>
      <w:r w:rsidRPr="005F7433">
        <w:rPr>
          <w:rStyle w:val="AERtextitalic"/>
        </w:rPr>
        <w:t>Revised regulatory proposal</w:t>
      </w:r>
      <w:r>
        <w:t>, January 2016, p. 118.</w:t>
      </w:r>
    </w:p>
  </w:footnote>
  <w:footnote w:id="11">
    <w:p w:rsidR="005F7433" w:rsidRDefault="005F7433">
      <w:pPr>
        <w:pStyle w:val="FootnoteText"/>
      </w:pPr>
      <w:r>
        <w:rPr>
          <w:rStyle w:val="FootnoteReference"/>
        </w:rPr>
        <w:footnoteRef/>
      </w:r>
      <w:r>
        <w:t xml:space="preserve"> </w:t>
      </w:r>
      <w:r>
        <w:tab/>
        <w:t xml:space="preserve">United Energy, </w:t>
      </w:r>
      <w:r w:rsidRPr="005F7433">
        <w:rPr>
          <w:rStyle w:val="AERtextitalic"/>
        </w:rPr>
        <w:t>Revised regulatory proposal</w:t>
      </w:r>
      <w:r>
        <w:t>, January 2016, p. 118.</w:t>
      </w:r>
    </w:p>
  </w:footnote>
  <w:footnote w:id="12">
    <w:p w:rsidR="00A36585" w:rsidRDefault="00A36585" w:rsidP="00A36585">
      <w:pPr>
        <w:pStyle w:val="FootnoteText"/>
      </w:pPr>
      <w:r>
        <w:rPr>
          <w:rStyle w:val="FootnoteReference"/>
        </w:rPr>
        <w:footnoteRef/>
      </w:r>
      <w:r>
        <w:t xml:space="preserve"> </w:t>
      </w:r>
      <w:r w:rsidR="00EB023C">
        <w:tab/>
      </w:r>
      <w:r>
        <w:t>NEL, s. 124.</w:t>
      </w:r>
    </w:p>
  </w:footnote>
  <w:footnote w:id="13">
    <w:p w:rsidR="00BB1640" w:rsidRDefault="00BB1640" w:rsidP="00BB1640">
      <w:pPr>
        <w:pStyle w:val="FootnoteText"/>
      </w:pPr>
      <w:r>
        <w:rPr>
          <w:rStyle w:val="FootnoteReference"/>
        </w:rPr>
        <w:footnoteRef/>
      </w:r>
      <w:r>
        <w:t xml:space="preserve"> </w:t>
      </w:r>
      <w:r>
        <w:tab/>
        <w:t>To comply with NER, cl. 6.7.5(c)(6) and refer to the correct dispute resolution provisions under the NER.</w:t>
      </w:r>
    </w:p>
  </w:footnote>
  <w:footnote w:id="14">
    <w:p w:rsidR="00BB1640" w:rsidRDefault="00BB1640">
      <w:pPr>
        <w:pStyle w:val="FootnoteText"/>
      </w:pPr>
      <w:r>
        <w:rPr>
          <w:rStyle w:val="FootnoteReference"/>
        </w:rPr>
        <w:footnoteRef/>
      </w:r>
      <w:r>
        <w:t xml:space="preserve"> </w:t>
      </w:r>
      <w:r>
        <w:tab/>
        <w:t>NER, cl. 8.2.1(h)(15).</w:t>
      </w:r>
    </w:p>
  </w:footnote>
  <w:footnote w:id="15">
    <w:p w:rsidR="00BB1640" w:rsidRDefault="00BB1640">
      <w:pPr>
        <w:pStyle w:val="FootnoteText"/>
      </w:pPr>
      <w:r>
        <w:rPr>
          <w:rStyle w:val="FootnoteReference"/>
        </w:rPr>
        <w:footnoteRef/>
      </w:r>
      <w:r>
        <w:t xml:space="preserve"> </w:t>
      </w:r>
      <w:r>
        <w:tab/>
        <w:t xml:space="preserve">NER, cl. 6.22.1(a). </w:t>
      </w:r>
    </w:p>
  </w:footnote>
  <w:footnote w:id="16">
    <w:p w:rsidR="00EF10A0" w:rsidRDefault="00EF10A0" w:rsidP="00EF10A0">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7A7B7C">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6D" w:rsidRDefault="00501E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7A7B7C">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0"/>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268\AER15 2643     UE final    AER - Preliminary decision United Energy distribution determination - Attachment 17 - Negotiated services framework and criteria - October 2015.DOCX"/>
  </w:docVars>
  <w:rsids>
    <w:rsidRoot w:val="00961A4A"/>
    <w:rsid w:val="00010286"/>
    <w:rsid w:val="000109E2"/>
    <w:rsid w:val="00010C78"/>
    <w:rsid w:val="00021202"/>
    <w:rsid w:val="00021C2B"/>
    <w:rsid w:val="0002517F"/>
    <w:rsid w:val="00026495"/>
    <w:rsid w:val="0003578C"/>
    <w:rsid w:val="000401AF"/>
    <w:rsid w:val="00057E0F"/>
    <w:rsid w:val="00063247"/>
    <w:rsid w:val="00070F9F"/>
    <w:rsid w:val="0007137B"/>
    <w:rsid w:val="00085663"/>
    <w:rsid w:val="00085EBF"/>
    <w:rsid w:val="00091B15"/>
    <w:rsid w:val="000A3020"/>
    <w:rsid w:val="000A6091"/>
    <w:rsid w:val="000A6C7B"/>
    <w:rsid w:val="000B452F"/>
    <w:rsid w:val="000C2B40"/>
    <w:rsid w:val="000C75A9"/>
    <w:rsid w:val="000D06C1"/>
    <w:rsid w:val="000D122C"/>
    <w:rsid w:val="000D3016"/>
    <w:rsid w:val="000D34B2"/>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76EC1"/>
    <w:rsid w:val="00180157"/>
    <w:rsid w:val="001823F6"/>
    <w:rsid w:val="00185CB9"/>
    <w:rsid w:val="00186F77"/>
    <w:rsid w:val="001926A4"/>
    <w:rsid w:val="00192AD5"/>
    <w:rsid w:val="001B45A0"/>
    <w:rsid w:val="001B7D00"/>
    <w:rsid w:val="001D055E"/>
    <w:rsid w:val="001F05A4"/>
    <w:rsid w:val="001F492E"/>
    <w:rsid w:val="001F6DA3"/>
    <w:rsid w:val="002010BC"/>
    <w:rsid w:val="002016E7"/>
    <w:rsid w:val="00201F98"/>
    <w:rsid w:val="00202E03"/>
    <w:rsid w:val="0020478D"/>
    <w:rsid w:val="0020492C"/>
    <w:rsid w:val="00216BDA"/>
    <w:rsid w:val="00217AD9"/>
    <w:rsid w:val="00224DB9"/>
    <w:rsid w:val="00227DCE"/>
    <w:rsid w:val="0023276C"/>
    <w:rsid w:val="00233775"/>
    <w:rsid w:val="00251745"/>
    <w:rsid w:val="00263588"/>
    <w:rsid w:val="00263AC0"/>
    <w:rsid w:val="00264264"/>
    <w:rsid w:val="0026772D"/>
    <w:rsid w:val="00286874"/>
    <w:rsid w:val="00287872"/>
    <w:rsid w:val="00290C63"/>
    <w:rsid w:val="00296B65"/>
    <w:rsid w:val="002A33B0"/>
    <w:rsid w:val="002A5026"/>
    <w:rsid w:val="002A7DEF"/>
    <w:rsid w:val="002B1003"/>
    <w:rsid w:val="002B5C4E"/>
    <w:rsid w:val="002C233C"/>
    <w:rsid w:val="002D72E8"/>
    <w:rsid w:val="002E7B22"/>
    <w:rsid w:val="002F7986"/>
    <w:rsid w:val="00301B40"/>
    <w:rsid w:val="003029EE"/>
    <w:rsid w:val="0030370B"/>
    <w:rsid w:val="00305CC8"/>
    <w:rsid w:val="00307F6D"/>
    <w:rsid w:val="003177A2"/>
    <w:rsid w:val="003271B5"/>
    <w:rsid w:val="00327A1E"/>
    <w:rsid w:val="00331264"/>
    <w:rsid w:val="00334C8D"/>
    <w:rsid w:val="00343A18"/>
    <w:rsid w:val="00344473"/>
    <w:rsid w:val="003518B3"/>
    <w:rsid w:val="0035305C"/>
    <w:rsid w:val="0038033F"/>
    <w:rsid w:val="003846F1"/>
    <w:rsid w:val="00394A4F"/>
    <w:rsid w:val="003B484F"/>
    <w:rsid w:val="003B7FBA"/>
    <w:rsid w:val="003F174D"/>
    <w:rsid w:val="003F5A72"/>
    <w:rsid w:val="003F7442"/>
    <w:rsid w:val="00415F31"/>
    <w:rsid w:val="00423A77"/>
    <w:rsid w:val="00427CB9"/>
    <w:rsid w:val="0044721F"/>
    <w:rsid w:val="004571E8"/>
    <w:rsid w:val="0045777E"/>
    <w:rsid w:val="00464C82"/>
    <w:rsid w:val="00474EC7"/>
    <w:rsid w:val="00480B4B"/>
    <w:rsid w:val="00485DC4"/>
    <w:rsid w:val="00486A5E"/>
    <w:rsid w:val="004A43D1"/>
    <w:rsid w:val="004B4412"/>
    <w:rsid w:val="004C348C"/>
    <w:rsid w:val="004C74CD"/>
    <w:rsid w:val="004D4637"/>
    <w:rsid w:val="004D55BA"/>
    <w:rsid w:val="004E22EC"/>
    <w:rsid w:val="004F6A0E"/>
    <w:rsid w:val="00501E6D"/>
    <w:rsid w:val="005053BF"/>
    <w:rsid w:val="00530128"/>
    <w:rsid w:val="00530DB6"/>
    <w:rsid w:val="00532467"/>
    <w:rsid w:val="00537FD6"/>
    <w:rsid w:val="00554D8F"/>
    <w:rsid w:val="00564A4D"/>
    <w:rsid w:val="0056588A"/>
    <w:rsid w:val="00567BA5"/>
    <w:rsid w:val="00571B35"/>
    <w:rsid w:val="00571D57"/>
    <w:rsid w:val="0057593E"/>
    <w:rsid w:val="00577A09"/>
    <w:rsid w:val="005829C2"/>
    <w:rsid w:val="00584D8F"/>
    <w:rsid w:val="00586819"/>
    <w:rsid w:val="0059704C"/>
    <w:rsid w:val="005A404D"/>
    <w:rsid w:val="005B1E3C"/>
    <w:rsid w:val="005B704A"/>
    <w:rsid w:val="005C0A7F"/>
    <w:rsid w:val="005C26CC"/>
    <w:rsid w:val="005C4C9C"/>
    <w:rsid w:val="005D7BA2"/>
    <w:rsid w:val="005E36C2"/>
    <w:rsid w:val="005F7433"/>
    <w:rsid w:val="006007DE"/>
    <w:rsid w:val="00601638"/>
    <w:rsid w:val="00610EF9"/>
    <w:rsid w:val="00612F4F"/>
    <w:rsid w:val="00615C6B"/>
    <w:rsid w:val="00621DCE"/>
    <w:rsid w:val="00632D6D"/>
    <w:rsid w:val="00642C3E"/>
    <w:rsid w:val="00651C3A"/>
    <w:rsid w:val="00651CB2"/>
    <w:rsid w:val="006560CA"/>
    <w:rsid w:val="0066104A"/>
    <w:rsid w:val="00663DAD"/>
    <w:rsid w:val="00665649"/>
    <w:rsid w:val="00675E20"/>
    <w:rsid w:val="00676679"/>
    <w:rsid w:val="00677A52"/>
    <w:rsid w:val="00683C89"/>
    <w:rsid w:val="00691D9A"/>
    <w:rsid w:val="006A7EB6"/>
    <w:rsid w:val="006B2395"/>
    <w:rsid w:val="006B4CF9"/>
    <w:rsid w:val="006B785B"/>
    <w:rsid w:val="006B7AC8"/>
    <w:rsid w:val="006C1736"/>
    <w:rsid w:val="006C4798"/>
    <w:rsid w:val="006D550F"/>
    <w:rsid w:val="006F2F2C"/>
    <w:rsid w:val="006F3AD1"/>
    <w:rsid w:val="006F3FC8"/>
    <w:rsid w:val="0070011E"/>
    <w:rsid w:val="00701CAB"/>
    <w:rsid w:val="00707563"/>
    <w:rsid w:val="0072348C"/>
    <w:rsid w:val="00724A37"/>
    <w:rsid w:val="007303C3"/>
    <w:rsid w:val="00741E23"/>
    <w:rsid w:val="007429BE"/>
    <w:rsid w:val="00743223"/>
    <w:rsid w:val="00746E01"/>
    <w:rsid w:val="00747EEA"/>
    <w:rsid w:val="007538A6"/>
    <w:rsid w:val="00757364"/>
    <w:rsid w:val="00757BDF"/>
    <w:rsid w:val="007609D0"/>
    <w:rsid w:val="00763E5D"/>
    <w:rsid w:val="00767740"/>
    <w:rsid w:val="00777EE6"/>
    <w:rsid w:val="00782EEA"/>
    <w:rsid w:val="007A7B7C"/>
    <w:rsid w:val="007B186E"/>
    <w:rsid w:val="007B1DE4"/>
    <w:rsid w:val="007B2C72"/>
    <w:rsid w:val="007C1C53"/>
    <w:rsid w:val="007C74BB"/>
    <w:rsid w:val="007D02AB"/>
    <w:rsid w:val="007D456E"/>
    <w:rsid w:val="007E4904"/>
    <w:rsid w:val="007E4CB5"/>
    <w:rsid w:val="007E728D"/>
    <w:rsid w:val="007F066B"/>
    <w:rsid w:val="007F213A"/>
    <w:rsid w:val="007F75C4"/>
    <w:rsid w:val="008033C4"/>
    <w:rsid w:val="00806C88"/>
    <w:rsid w:val="0081034E"/>
    <w:rsid w:val="008162F8"/>
    <w:rsid w:val="008221F2"/>
    <w:rsid w:val="00825985"/>
    <w:rsid w:val="008344F6"/>
    <w:rsid w:val="0083510F"/>
    <w:rsid w:val="008408C5"/>
    <w:rsid w:val="00851209"/>
    <w:rsid w:val="0085722A"/>
    <w:rsid w:val="00880E81"/>
    <w:rsid w:val="008837AC"/>
    <w:rsid w:val="008866A9"/>
    <w:rsid w:val="008A587D"/>
    <w:rsid w:val="008B35CD"/>
    <w:rsid w:val="008B5FCC"/>
    <w:rsid w:val="008B7544"/>
    <w:rsid w:val="008C3374"/>
    <w:rsid w:val="008C5486"/>
    <w:rsid w:val="008C708B"/>
    <w:rsid w:val="008D1661"/>
    <w:rsid w:val="008D1AF5"/>
    <w:rsid w:val="008D6800"/>
    <w:rsid w:val="008E7031"/>
    <w:rsid w:val="008E77DE"/>
    <w:rsid w:val="008F07A3"/>
    <w:rsid w:val="008F34DD"/>
    <w:rsid w:val="009001B6"/>
    <w:rsid w:val="00900E1B"/>
    <w:rsid w:val="00901C3C"/>
    <w:rsid w:val="00922604"/>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C10A5"/>
    <w:rsid w:val="009D3906"/>
    <w:rsid w:val="009D6B46"/>
    <w:rsid w:val="009E4115"/>
    <w:rsid w:val="009F4940"/>
    <w:rsid w:val="009F5BA1"/>
    <w:rsid w:val="00A02A88"/>
    <w:rsid w:val="00A0562E"/>
    <w:rsid w:val="00A0726D"/>
    <w:rsid w:val="00A309BB"/>
    <w:rsid w:val="00A32FBB"/>
    <w:rsid w:val="00A36585"/>
    <w:rsid w:val="00A428EE"/>
    <w:rsid w:val="00A4478A"/>
    <w:rsid w:val="00A44852"/>
    <w:rsid w:val="00A4650A"/>
    <w:rsid w:val="00A50502"/>
    <w:rsid w:val="00A57D04"/>
    <w:rsid w:val="00A60A26"/>
    <w:rsid w:val="00A61598"/>
    <w:rsid w:val="00A84A99"/>
    <w:rsid w:val="00A84F46"/>
    <w:rsid w:val="00A871F4"/>
    <w:rsid w:val="00AC1B2C"/>
    <w:rsid w:val="00AC3264"/>
    <w:rsid w:val="00AE1BF1"/>
    <w:rsid w:val="00AF0DD2"/>
    <w:rsid w:val="00B0209D"/>
    <w:rsid w:val="00B07CEA"/>
    <w:rsid w:val="00B13048"/>
    <w:rsid w:val="00B1716D"/>
    <w:rsid w:val="00B17A1D"/>
    <w:rsid w:val="00B207A0"/>
    <w:rsid w:val="00B514DD"/>
    <w:rsid w:val="00B52AF0"/>
    <w:rsid w:val="00B561BD"/>
    <w:rsid w:val="00B56E03"/>
    <w:rsid w:val="00B757A6"/>
    <w:rsid w:val="00B7724F"/>
    <w:rsid w:val="00B8080B"/>
    <w:rsid w:val="00B8132F"/>
    <w:rsid w:val="00B82223"/>
    <w:rsid w:val="00B87BA5"/>
    <w:rsid w:val="00B87C39"/>
    <w:rsid w:val="00B9562D"/>
    <w:rsid w:val="00BA1518"/>
    <w:rsid w:val="00BA1818"/>
    <w:rsid w:val="00BA4665"/>
    <w:rsid w:val="00BB1640"/>
    <w:rsid w:val="00BB2FB2"/>
    <w:rsid w:val="00BB3304"/>
    <w:rsid w:val="00BB7528"/>
    <w:rsid w:val="00BD310B"/>
    <w:rsid w:val="00BD3446"/>
    <w:rsid w:val="00BD3656"/>
    <w:rsid w:val="00BE1F1B"/>
    <w:rsid w:val="00BE47B5"/>
    <w:rsid w:val="00C04223"/>
    <w:rsid w:val="00C16F02"/>
    <w:rsid w:val="00C25FA6"/>
    <w:rsid w:val="00C538A9"/>
    <w:rsid w:val="00C53B5A"/>
    <w:rsid w:val="00C54F5A"/>
    <w:rsid w:val="00C569B4"/>
    <w:rsid w:val="00C56A3E"/>
    <w:rsid w:val="00C64FED"/>
    <w:rsid w:val="00C67A92"/>
    <w:rsid w:val="00C7497E"/>
    <w:rsid w:val="00C84560"/>
    <w:rsid w:val="00C84F52"/>
    <w:rsid w:val="00C86679"/>
    <w:rsid w:val="00C97696"/>
    <w:rsid w:val="00CA489E"/>
    <w:rsid w:val="00CA52A2"/>
    <w:rsid w:val="00CA6EA4"/>
    <w:rsid w:val="00CB0279"/>
    <w:rsid w:val="00CB666B"/>
    <w:rsid w:val="00CC7F1D"/>
    <w:rsid w:val="00CD064C"/>
    <w:rsid w:val="00CD67FD"/>
    <w:rsid w:val="00CE484B"/>
    <w:rsid w:val="00CF0DEE"/>
    <w:rsid w:val="00D006AE"/>
    <w:rsid w:val="00D01CF0"/>
    <w:rsid w:val="00D01EFD"/>
    <w:rsid w:val="00D0442A"/>
    <w:rsid w:val="00D06B05"/>
    <w:rsid w:val="00D12508"/>
    <w:rsid w:val="00D17683"/>
    <w:rsid w:val="00D45694"/>
    <w:rsid w:val="00D61388"/>
    <w:rsid w:val="00D61A54"/>
    <w:rsid w:val="00D64DEA"/>
    <w:rsid w:val="00D7168E"/>
    <w:rsid w:val="00D71E57"/>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B8C"/>
    <w:rsid w:val="00E40CED"/>
    <w:rsid w:val="00E51D65"/>
    <w:rsid w:val="00E6200B"/>
    <w:rsid w:val="00E65C85"/>
    <w:rsid w:val="00E66199"/>
    <w:rsid w:val="00E679B6"/>
    <w:rsid w:val="00E711C7"/>
    <w:rsid w:val="00E755EC"/>
    <w:rsid w:val="00E7624D"/>
    <w:rsid w:val="00EA3D42"/>
    <w:rsid w:val="00EA6B1B"/>
    <w:rsid w:val="00EB023C"/>
    <w:rsid w:val="00EB5BC8"/>
    <w:rsid w:val="00EB606C"/>
    <w:rsid w:val="00EC04F1"/>
    <w:rsid w:val="00ED7323"/>
    <w:rsid w:val="00EE28F3"/>
    <w:rsid w:val="00EE50D1"/>
    <w:rsid w:val="00EF10A0"/>
    <w:rsid w:val="00EF5110"/>
    <w:rsid w:val="00F0334E"/>
    <w:rsid w:val="00F03DCB"/>
    <w:rsid w:val="00F10411"/>
    <w:rsid w:val="00F125AA"/>
    <w:rsid w:val="00F15882"/>
    <w:rsid w:val="00F171E0"/>
    <w:rsid w:val="00F20BD3"/>
    <w:rsid w:val="00F2526A"/>
    <w:rsid w:val="00F373A5"/>
    <w:rsid w:val="00F47559"/>
    <w:rsid w:val="00F61176"/>
    <w:rsid w:val="00F64C7B"/>
    <w:rsid w:val="00F65B25"/>
    <w:rsid w:val="00F676DD"/>
    <w:rsid w:val="00F71667"/>
    <w:rsid w:val="00F75A26"/>
    <w:rsid w:val="00F76706"/>
    <w:rsid w:val="00F768C8"/>
    <w:rsid w:val="00F81B8D"/>
    <w:rsid w:val="00F83FAD"/>
    <w:rsid w:val="00F8653A"/>
    <w:rsid w:val="00F9234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24193-FAEC-479C-A747-81E1FF7B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FA38F7C0</Template>
  <TotalTime>0</TotalTime>
  <Pages>25</Pages>
  <Words>2812</Words>
  <Characters>16032</Characters>
  <Application>Microsoft Office Word</Application>
  <DocSecurity>0</DocSecurity>
  <Lines>133</Lines>
  <Paragraphs>37</Paragraphs>
  <ScaleCrop>false</ScaleCrop>
  <Company/>
  <LinksUpToDate>false</LinksUpToDate>
  <CharactersWithSpaces>18807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2016-05-23T00:43:00Z</dcterms:created>
  <dcterms:modified xsi:type="dcterms:W3CDTF">2016-05-23T00:43:00Z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8571602</vt:lpwstr>
  </property>
</Properties>
</file>