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63E" w:rsidRDefault="0026063E" w:rsidP="0026063E">
      <w:pPr>
        <w:pStyle w:val="AERtitle1"/>
      </w:pPr>
      <w:r w:rsidRPr="00645B6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2.15pt;margin-top:-1in;width:595.6pt;height:850pt;z-index:-251658752">
            <v:imagedata r:id="rId8" o:title="AER-final-orange"/>
          </v:shape>
        </w:pict>
      </w:r>
    </w:p>
    <w:p w:rsidR="0026063E" w:rsidRDefault="0026063E" w:rsidP="0026063E">
      <w:pPr>
        <w:pStyle w:val="AERtitle1"/>
      </w:pPr>
    </w:p>
    <w:p w:rsidR="0026063E" w:rsidRDefault="0026063E" w:rsidP="0026063E">
      <w:pPr>
        <w:pStyle w:val="AERtitle1"/>
      </w:pPr>
    </w:p>
    <w:p w:rsidR="0026063E" w:rsidRDefault="0026063E" w:rsidP="0026063E"/>
    <w:p w:rsidR="0026063E" w:rsidRDefault="0026063E" w:rsidP="0026063E"/>
    <w:p w:rsidR="0026063E" w:rsidRDefault="0026063E" w:rsidP="0026063E"/>
    <w:p w:rsidR="0026063E" w:rsidRPr="0026063E" w:rsidRDefault="0026063E" w:rsidP="00505DB2">
      <w:pPr>
        <w:pStyle w:val="AERtitle1"/>
      </w:pPr>
      <w:r>
        <w:t>Murraylink</w:t>
      </w:r>
    </w:p>
    <w:p w:rsidR="0026063E" w:rsidRPr="0026063E" w:rsidRDefault="0026063E" w:rsidP="00505DB2">
      <w:pPr>
        <w:pStyle w:val="AERtitle1"/>
      </w:pPr>
      <w:r w:rsidRPr="0026063E">
        <w:t>Transmission determination</w:t>
      </w:r>
    </w:p>
    <w:p w:rsidR="0026063E" w:rsidRPr="0026063E" w:rsidRDefault="0026063E" w:rsidP="00505DB2">
      <w:pPr>
        <w:pStyle w:val="AERtitle1"/>
      </w:pPr>
      <w:r>
        <w:t>2013–14 to 2</w:t>
      </w:r>
      <w:r w:rsidR="00AB4A6F">
        <w:t>017</w:t>
      </w:r>
      <w:r>
        <w:t>–</w:t>
      </w:r>
      <w:r w:rsidR="00AB4A6F">
        <w:t>18</w:t>
      </w:r>
    </w:p>
    <w:p w:rsidR="0026063E" w:rsidRPr="0026063E" w:rsidRDefault="0026063E" w:rsidP="00505DB2">
      <w:pPr>
        <w:jc w:val="center"/>
      </w:pPr>
    </w:p>
    <w:p w:rsidR="0026063E" w:rsidRPr="0026063E" w:rsidRDefault="0026063E" w:rsidP="00505DB2">
      <w:pPr>
        <w:jc w:val="center"/>
      </w:pPr>
    </w:p>
    <w:p w:rsidR="0026063E" w:rsidRPr="0026063E" w:rsidRDefault="0026063E" w:rsidP="00505DB2">
      <w:pPr>
        <w:jc w:val="center"/>
      </w:pPr>
    </w:p>
    <w:p w:rsidR="001863E7" w:rsidRDefault="0026063E" w:rsidP="00505DB2">
      <w:pPr>
        <w:pStyle w:val="AERtitle2"/>
      </w:pPr>
      <w:r w:rsidRPr="0026063E">
        <w:t>April 2013</w:t>
      </w:r>
    </w:p>
    <w:p w:rsidR="001863E7" w:rsidRDefault="001863E7" w:rsidP="00505DB2">
      <w:pPr>
        <w:pStyle w:val="TOC1"/>
        <w:sectPr w:rsidR="001863E7" w:rsidSect="00040599">
          <w:footerReference w:type="default" r:id="rId9"/>
          <w:pgSz w:w="11906" w:h="16838"/>
          <w:pgMar w:top="1440" w:right="1440" w:bottom="1440" w:left="1440" w:header="708" w:footer="708" w:gutter="0"/>
          <w:cols w:space="708"/>
          <w:docGrid w:linePitch="360"/>
        </w:sectPr>
      </w:pPr>
    </w:p>
    <w:p w:rsidR="0026063E" w:rsidRPr="00F6235D" w:rsidRDefault="0026063E" w:rsidP="00BB6B2F">
      <w:pPr>
        <w:pStyle w:val="TOC1"/>
        <w:jc w:val="both"/>
      </w:pPr>
      <w:r>
        <w:lastRenderedPageBreak/>
        <w:t xml:space="preserve">© Commonwealth of Australia </w:t>
      </w:r>
      <w:r w:rsidRPr="00F6235D">
        <w:t>201</w:t>
      </w:r>
      <w:r>
        <w:t>3</w:t>
      </w:r>
    </w:p>
    <w:p w:rsidR="0026063E" w:rsidRPr="00F6235D" w:rsidRDefault="0026063E" w:rsidP="0026063E">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26063E" w:rsidRDefault="0026063E" w:rsidP="0026063E">
      <w:pPr>
        <w:pStyle w:val="AERbodytext"/>
      </w:pPr>
      <w:r>
        <w:t>Inquiries about these guidelines should be addressed to:</w:t>
      </w:r>
    </w:p>
    <w:p w:rsidR="0026063E" w:rsidRDefault="0026063E" w:rsidP="0026063E">
      <w:pPr>
        <w:pStyle w:val="AERbodytext"/>
        <w:spacing w:after="0"/>
      </w:pPr>
      <w:r>
        <w:t>Australian Energy Regulator</w:t>
      </w:r>
    </w:p>
    <w:p w:rsidR="0026063E" w:rsidRDefault="0026063E" w:rsidP="0026063E">
      <w:pPr>
        <w:pStyle w:val="AERbodytext"/>
        <w:spacing w:after="0"/>
      </w:pPr>
      <w:r>
        <w:t xml:space="preserve">GPO </w:t>
      </w:r>
      <w:smartTag w:uri="urn:schemas-microsoft-com:office:smarttags" w:element="address">
        <w:smartTag w:uri="urn:schemas-microsoft-com:office:smarttags" w:element="Street">
          <w:r>
            <w:t>Box</w:t>
          </w:r>
        </w:smartTag>
        <w:r>
          <w:t xml:space="preserve"> 520</w:t>
        </w:r>
      </w:smartTag>
    </w:p>
    <w:p w:rsidR="0026063E" w:rsidRDefault="0026063E" w:rsidP="0026063E">
      <w:pPr>
        <w:pStyle w:val="AERbodytext"/>
        <w:spacing w:after="0"/>
      </w:pPr>
      <w:smartTag w:uri="urn:schemas-microsoft-com:office:smarttags" w:element="place">
        <w:smartTag w:uri="urn:schemas-microsoft-com:office:smarttags" w:element="City">
          <w:r>
            <w:t>Melbourne</w:t>
          </w:r>
        </w:smartTag>
      </w:smartTag>
      <w:r>
        <w:t xml:space="preserve">  Vic  3001</w:t>
      </w:r>
    </w:p>
    <w:p w:rsidR="0026063E" w:rsidRDefault="0026063E" w:rsidP="0026063E">
      <w:pPr>
        <w:pStyle w:val="AERbodytext"/>
        <w:spacing w:after="0"/>
      </w:pPr>
      <w:r>
        <w:t>Tel: (03) 9290 1444</w:t>
      </w:r>
    </w:p>
    <w:p w:rsidR="0026063E" w:rsidRDefault="0026063E" w:rsidP="0026063E">
      <w:pPr>
        <w:pStyle w:val="AERbodytext"/>
        <w:spacing w:after="0"/>
      </w:pPr>
      <w:r>
        <w:t>Fax: (03) 9290 1457</w:t>
      </w:r>
    </w:p>
    <w:p w:rsidR="0026063E" w:rsidRDefault="0026063E" w:rsidP="0026063E">
      <w:pPr>
        <w:pStyle w:val="AERbodytext"/>
      </w:pPr>
      <w:r>
        <w:t xml:space="preserve">Email: </w:t>
      </w:r>
      <w:hyperlink r:id="rId10" w:history="1">
        <w:r w:rsidRPr="003E184A">
          <w:rPr>
            <w:rStyle w:val="Hyperlink"/>
          </w:rPr>
          <w:t>AERInquiry@aer.gov.au</w:t>
        </w:r>
      </w:hyperlink>
    </w:p>
    <w:p w:rsidR="0026063E" w:rsidRDefault="0026063E" w:rsidP="0026063E">
      <w:pPr>
        <w:pStyle w:val="AERheading4"/>
      </w:pPr>
    </w:p>
    <w:p w:rsidR="0026063E" w:rsidRDefault="0026063E" w:rsidP="0026063E">
      <w:pPr>
        <w:pStyle w:val="UnnumberedHeading"/>
        <w:numPr>
          <w:ilvl w:val="0"/>
          <w:numId w:val="2"/>
        </w:numPr>
      </w:pPr>
      <w:bookmarkStart w:id="0" w:name="_Toc353984559"/>
      <w:r>
        <w:lastRenderedPageBreak/>
        <w:t>Contents</w:t>
      </w:r>
      <w:bookmarkEnd w:id="0"/>
    </w:p>
    <w:p w:rsidR="00430F03" w:rsidRDefault="0026063E">
      <w:pPr>
        <w:pStyle w:val="TOC1"/>
        <w:tabs>
          <w:tab w:val="right" w:leader="dot" w:pos="9016"/>
        </w:tabs>
        <w:rPr>
          <w:rFonts w:ascii="Calibri" w:eastAsia="Times New Roman" w:hAnsi="Calibri"/>
          <w:b w:val="0"/>
          <w:bCs w:val="0"/>
          <w:noProof/>
          <w:sz w:val="22"/>
          <w:szCs w:val="22"/>
          <w:lang w:eastAsia="en-AU"/>
        </w:rPr>
      </w:pPr>
      <w:r w:rsidRPr="00861C4E">
        <w:fldChar w:fldCharType="begin"/>
      </w:r>
      <w:r w:rsidRPr="0026063E">
        <w:instrText xml:space="preserve"> TOC \o "1-2" \h \z \u \t "Heading 7,1,Heading 8,2" </w:instrText>
      </w:r>
      <w:r w:rsidRPr="0026063E">
        <w:fldChar w:fldCharType="separate"/>
      </w:r>
      <w:hyperlink w:anchor="_Toc353984559" w:history="1">
        <w:r w:rsidR="00430F03" w:rsidRPr="00555D51">
          <w:rPr>
            <w:rStyle w:val="Hyperlink"/>
            <w:noProof/>
          </w:rPr>
          <w:t>Cont</w:t>
        </w:r>
        <w:r w:rsidR="00430F03" w:rsidRPr="00555D51">
          <w:rPr>
            <w:rStyle w:val="Hyperlink"/>
            <w:noProof/>
          </w:rPr>
          <w:t>e</w:t>
        </w:r>
        <w:r w:rsidR="00430F03" w:rsidRPr="00555D51">
          <w:rPr>
            <w:rStyle w:val="Hyperlink"/>
            <w:noProof/>
          </w:rPr>
          <w:t>nts</w:t>
        </w:r>
        <w:r w:rsidR="00430F03">
          <w:rPr>
            <w:noProof/>
            <w:webHidden/>
          </w:rPr>
          <w:tab/>
        </w:r>
        <w:r w:rsidR="00430F03">
          <w:rPr>
            <w:noProof/>
            <w:webHidden/>
          </w:rPr>
          <w:fldChar w:fldCharType="begin"/>
        </w:r>
        <w:r w:rsidR="00430F03">
          <w:rPr>
            <w:noProof/>
            <w:webHidden/>
          </w:rPr>
          <w:instrText xml:space="preserve"> PAGEREF _Toc353984559 \h </w:instrText>
        </w:r>
        <w:r w:rsidR="00430F03">
          <w:rPr>
            <w:noProof/>
            <w:webHidden/>
          </w:rPr>
        </w:r>
        <w:r w:rsidR="00430F03">
          <w:rPr>
            <w:noProof/>
            <w:webHidden/>
          </w:rPr>
          <w:fldChar w:fldCharType="separate"/>
        </w:r>
        <w:r w:rsidR="00E6121F">
          <w:rPr>
            <w:noProof/>
            <w:webHidden/>
          </w:rPr>
          <w:t>3</w:t>
        </w:r>
        <w:r w:rsidR="00430F03">
          <w:rPr>
            <w:noProof/>
            <w:webHidden/>
          </w:rPr>
          <w:fldChar w:fldCharType="end"/>
        </w:r>
      </w:hyperlink>
    </w:p>
    <w:p w:rsidR="00430F03" w:rsidRDefault="00430F03">
      <w:pPr>
        <w:pStyle w:val="TOC1"/>
        <w:tabs>
          <w:tab w:val="right" w:leader="dot" w:pos="9016"/>
        </w:tabs>
        <w:rPr>
          <w:rFonts w:ascii="Calibri" w:eastAsia="Times New Roman" w:hAnsi="Calibri"/>
          <w:b w:val="0"/>
          <w:bCs w:val="0"/>
          <w:noProof/>
          <w:sz w:val="22"/>
          <w:szCs w:val="22"/>
          <w:lang w:eastAsia="en-AU"/>
        </w:rPr>
      </w:pPr>
      <w:hyperlink w:anchor="_Toc353984560" w:history="1">
        <w:r w:rsidRPr="00555D51">
          <w:rPr>
            <w:rStyle w:val="Hyperlink"/>
            <w:noProof/>
          </w:rPr>
          <w:t>Shorte</w:t>
        </w:r>
        <w:r w:rsidRPr="00555D51">
          <w:rPr>
            <w:rStyle w:val="Hyperlink"/>
            <w:noProof/>
          </w:rPr>
          <w:t>n</w:t>
        </w:r>
        <w:r w:rsidRPr="00555D51">
          <w:rPr>
            <w:rStyle w:val="Hyperlink"/>
            <w:noProof/>
          </w:rPr>
          <w:t>ed forms</w:t>
        </w:r>
        <w:r>
          <w:rPr>
            <w:noProof/>
            <w:webHidden/>
          </w:rPr>
          <w:tab/>
        </w:r>
        <w:r>
          <w:rPr>
            <w:noProof/>
            <w:webHidden/>
          </w:rPr>
          <w:fldChar w:fldCharType="begin"/>
        </w:r>
        <w:r>
          <w:rPr>
            <w:noProof/>
            <w:webHidden/>
          </w:rPr>
          <w:instrText xml:space="preserve"> PAGEREF _Toc353984560 \h </w:instrText>
        </w:r>
        <w:r>
          <w:rPr>
            <w:noProof/>
            <w:webHidden/>
          </w:rPr>
        </w:r>
        <w:r>
          <w:rPr>
            <w:noProof/>
            <w:webHidden/>
          </w:rPr>
          <w:fldChar w:fldCharType="separate"/>
        </w:r>
        <w:r w:rsidR="00E6121F">
          <w:rPr>
            <w:noProof/>
            <w:webHidden/>
          </w:rPr>
          <w:t>4</w:t>
        </w:r>
        <w:r>
          <w:rPr>
            <w:noProof/>
            <w:webHidden/>
          </w:rPr>
          <w:fldChar w:fldCharType="end"/>
        </w:r>
      </w:hyperlink>
    </w:p>
    <w:p w:rsidR="00430F03" w:rsidRDefault="00430F03">
      <w:pPr>
        <w:pStyle w:val="TOC1"/>
        <w:tabs>
          <w:tab w:val="right" w:leader="dot" w:pos="9016"/>
        </w:tabs>
        <w:rPr>
          <w:rFonts w:ascii="Calibri" w:eastAsia="Times New Roman" w:hAnsi="Calibri"/>
          <w:b w:val="0"/>
          <w:bCs w:val="0"/>
          <w:noProof/>
          <w:sz w:val="22"/>
          <w:szCs w:val="22"/>
          <w:lang w:eastAsia="en-AU"/>
        </w:rPr>
      </w:pPr>
      <w:hyperlink w:anchor="_Toc353984561" w:history="1">
        <w:r w:rsidRPr="00555D51">
          <w:rPr>
            <w:rStyle w:val="Hyperlink"/>
            <w:noProof/>
          </w:rPr>
          <w:t>Summary</w:t>
        </w:r>
        <w:r>
          <w:rPr>
            <w:noProof/>
            <w:webHidden/>
          </w:rPr>
          <w:tab/>
        </w:r>
        <w:r>
          <w:rPr>
            <w:noProof/>
            <w:webHidden/>
          </w:rPr>
          <w:fldChar w:fldCharType="begin"/>
        </w:r>
        <w:r>
          <w:rPr>
            <w:noProof/>
            <w:webHidden/>
          </w:rPr>
          <w:instrText xml:space="preserve"> PAGEREF _Toc353984561 \h </w:instrText>
        </w:r>
        <w:r>
          <w:rPr>
            <w:noProof/>
            <w:webHidden/>
          </w:rPr>
        </w:r>
        <w:r>
          <w:rPr>
            <w:noProof/>
            <w:webHidden/>
          </w:rPr>
          <w:fldChar w:fldCharType="separate"/>
        </w:r>
        <w:r w:rsidR="00E6121F">
          <w:rPr>
            <w:noProof/>
            <w:webHidden/>
          </w:rPr>
          <w:t>6</w:t>
        </w:r>
        <w:r>
          <w:rPr>
            <w:noProof/>
            <w:webHidden/>
          </w:rPr>
          <w:fldChar w:fldCharType="end"/>
        </w:r>
      </w:hyperlink>
    </w:p>
    <w:p w:rsidR="00430F03" w:rsidRDefault="00430F03">
      <w:pPr>
        <w:pStyle w:val="TOC1"/>
        <w:tabs>
          <w:tab w:val="left" w:pos="400"/>
          <w:tab w:val="right" w:leader="dot" w:pos="9016"/>
        </w:tabs>
        <w:rPr>
          <w:rFonts w:ascii="Calibri" w:eastAsia="Times New Roman" w:hAnsi="Calibri"/>
          <w:b w:val="0"/>
          <w:bCs w:val="0"/>
          <w:noProof/>
          <w:sz w:val="22"/>
          <w:szCs w:val="22"/>
          <w:lang w:eastAsia="en-AU"/>
        </w:rPr>
      </w:pPr>
      <w:hyperlink w:anchor="_Toc353984562" w:history="1">
        <w:r w:rsidRPr="00555D51">
          <w:rPr>
            <w:rStyle w:val="Hyperlink"/>
            <w:noProof/>
          </w:rPr>
          <w:t>1</w:t>
        </w:r>
        <w:r>
          <w:rPr>
            <w:rFonts w:ascii="Calibri" w:eastAsia="Times New Roman" w:hAnsi="Calibri"/>
            <w:b w:val="0"/>
            <w:bCs w:val="0"/>
            <w:noProof/>
            <w:sz w:val="22"/>
            <w:szCs w:val="22"/>
            <w:lang w:eastAsia="en-AU"/>
          </w:rPr>
          <w:tab/>
        </w:r>
        <w:r w:rsidRPr="00555D51">
          <w:rPr>
            <w:rStyle w:val="Hyperlink"/>
            <w:noProof/>
          </w:rPr>
          <w:t>Revenue</w:t>
        </w:r>
        <w:r>
          <w:rPr>
            <w:noProof/>
            <w:webHidden/>
          </w:rPr>
          <w:tab/>
        </w:r>
        <w:r>
          <w:rPr>
            <w:noProof/>
            <w:webHidden/>
          </w:rPr>
          <w:fldChar w:fldCharType="begin"/>
        </w:r>
        <w:r>
          <w:rPr>
            <w:noProof/>
            <w:webHidden/>
          </w:rPr>
          <w:instrText xml:space="preserve"> PAGEREF _Toc353984562 \h </w:instrText>
        </w:r>
        <w:r>
          <w:rPr>
            <w:noProof/>
            <w:webHidden/>
          </w:rPr>
        </w:r>
        <w:r>
          <w:rPr>
            <w:noProof/>
            <w:webHidden/>
          </w:rPr>
          <w:fldChar w:fldCharType="separate"/>
        </w:r>
        <w:r w:rsidR="00E6121F">
          <w:rPr>
            <w:noProof/>
            <w:webHidden/>
          </w:rPr>
          <w:t>8</w:t>
        </w:r>
        <w:r>
          <w:rPr>
            <w:noProof/>
            <w:webHidden/>
          </w:rPr>
          <w:fldChar w:fldCharType="end"/>
        </w:r>
      </w:hyperlink>
    </w:p>
    <w:p w:rsidR="00430F03" w:rsidRDefault="00430F03">
      <w:pPr>
        <w:pStyle w:val="TOC1"/>
        <w:tabs>
          <w:tab w:val="left" w:pos="400"/>
          <w:tab w:val="right" w:leader="dot" w:pos="9016"/>
        </w:tabs>
        <w:rPr>
          <w:rFonts w:ascii="Calibri" w:eastAsia="Times New Roman" w:hAnsi="Calibri"/>
          <w:b w:val="0"/>
          <w:bCs w:val="0"/>
          <w:noProof/>
          <w:sz w:val="22"/>
          <w:szCs w:val="22"/>
          <w:lang w:eastAsia="en-AU"/>
        </w:rPr>
      </w:pPr>
      <w:hyperlink w:anchor="_Toc353984563" w:history="1">
        <w:r w:rsidRPr="00555D51">
          <w:rPr>
            <w:rStyle w:val="Hyperlink"/>
            <w:noProof/>
          </w:rPr>
          <w:t>2</w:t>
        </w:r>
        <w:r>
          <w:rPr>
            <w:rFonts w:ascii="Calibri" w:eastAsia="Times New Roman" w:hAnsi="Calibri"/>
            <w:b w:val="0"/>
            <w:bCs w:val="0"/>
            <w:noProof/>
            <w:sz w:val="22"/>
            <w:szCs w:val="22"/>
            <w:lang w:eastAsia="en-AU"/>
          </w:rPr>
          <w:tab/>
        </w:r>
        <w:r w:rsidRPr="00555D51">
          <w:rPr>
            <w:rStyle w:val="Hyperlink"/>
            <w:noProof/>
          </w:rPr>
          <w:t>Negotiating framework</w:t>
        </w:r>
        <w:r>
          <w:rPr>
            <w:noProof/>
            <w:webHidden/>
          </w:rPr>
          <w:tab/>
        </w:r>
        <w:r>
          <w:rPr>
            <w:noProof/>
            <w:webHidden/>
          </w:rPr>
          <w:fldChar w:fldCharType="begin"/>
        </w:r>
        <w:r>
          <w:rPr>
            <w:noProof/>
            <w:webHidden/>
          </w:rPr>
          <w:instrText xml:space="preserve"> PAGEREF _Toc353984563 \h </w:instrText>
        </w:r>
        <w:r>
          <w:rPr>
            <w:noProof/>
            <w:webHidden/>
          </w:rPr>
        </w:r>
        <w:r>
          <w:rPr>
            <w:noProof/>
            <w:webHidden/>
          </w:rPr>
          <w:fldChar w:fldCharType="separate"/>
        </w:r>
        <w:r w:rsidR="00E6121F">
          <w:rPr>
            <w:noProof/>
            <w:webHidden/>
          </w:rPr>
          <w:t>13</w:t>
        </w:r>
        <w:r>
          <w:rPr>
            <w:noProof/>
            <w:webHidden/>
          </w:rPr>
          <w:fldChar w:fldCharType="end"/>
        </w:r>
      </w:hyperlink>
    </w:p>
    <w:p w:rsidR="00430F03" w:rsidRDefault="00430F03">
      <w:pPr>
        <w:pStyle w:val="TOC1"/>
        <w:tabs>
          <w:tab w:val="left" w:pos="400"/>
          <w:tab w:val="right" w:leader="dot" w:pos="9016"/>
        </w:tabs>
        <w:rPr>
          <w:rFonts w:ascii="Calibri" w:eastAsia="Times New Roman" w:hAnsi="Calibri"/>
          <w:b w:val="0"/>
          <w:bCs w:val="0"/>
          <w:noProof/>
          <w:sz w:val="22"/>
          <w:szCs w:val="22"/>
          <w:lang w:eastAsia="en-AU"/>
        </w:rPr>
      </w:pPr>
      <w:hyperlink w:anchor="_Toc353984564" w:history="1">
        <w:r w:rsidRPr="00555D51">
          <w:rPr>
            <w:rStyle w:val="Hyperlink"/>
            <w:noProof/>
          </w:rPr>
          <w:t>3</w:t>
        </w:r>
        <w:r>
          <w:rPr>
            <w:rFonts w:ascii="Calibri" w:eastAsia="Times New Roman" w:hAnsi="Calibri"/>
            <w:b w:val="0"/>
            <w:bCs w:val="0"/>
            <w:noProof/>
            <w:sz w:val="22"/>
            <w:szCs w:val="22"/>
            <w:lang w:eastAsia="en-AU"/>
          </w:rPr>
          <w:tab/>
        </w:r>
        <w:r w:rsidRPr="00555D51">
          <w:rPr>
            <w:rStyle w:val="Hyperlink"/>
            <w:noProof/>
          </w:rPr>
          <w:t>Negotiated transmission service criteria</w:t>
        </w:r>
        <w:r>
          <w:rPr>
            <w:noProof/>
            <w:webHidden/>
          </w:rPr>
          <w:tab/>
        </w:r>
        <w:r>
          <w:rPr>
            <w:noProof/>
            <w:webHidden/>
          </w:rPr>
          <w:fldChar w:fldCharType="begin"/>
        </w:r>
        <w:r>
          <w:rPr>
            <w:noProof/>
            <w:webHidden/>
          </w:rPr>
          <w:instrText xml:space="preserve"> PAGEREF _Toc353984564 \h </w:instrText>
        </w:r>
        <w:r>
          <w:rPr>
            <w:noProof/>
            <w:webHidden/>
          </w:rPr>
        </w:r>
        <w:r>
          <w:rPr>
            <w:noProof/>
            <w:webHidden/>
          </w:rPr>
          <w:fldChar w:fldCharType="separate"/>
        </w:r>
        <w:r w:rsidR="00E6121F">
          <w:rPr>
            <w:noProof/>
            <w:webHidden/>
          </w:rPr>
          <w:t>27</w:t>
        </w:r>
        <w:r>
          <w:rPr>
            <w:noProof/>
            <w:webHidden/>
          </w:rPr>
          <w:fldChar w:fldCharType="end"/>
        </w:r>
      </w:hyperlink>
    </w:p>
    <w:p w:rsidR="00430F03" w:rsidRDefault="00430F03">
      <w:pPr>
        <w:pStyle w:val="TOC2"/>
        <w:tabs>
          <w:tab w:val="left" w:pos="800"/>
          <w:tab w:val="right" w:leader="dot" w:pos="9016"/>
        </w:tabs>
        <w:rPr>
          <w:rFonts w:ascii="Calibri" w:eastAsia="Times New Roman" w:hAnsi="Calibri"/>
          <w:iCs w:val="0"/>
          <w:noProof/>
          <w:sz w:val="22"/>
          <w:szCs w:val="22"/>
          <w:lang w:eastAsia="en-AU"/>
        </w:rPr>
      </w:pPr>
      <w:hyperlink w:anchor="_Toc353984565" w:history="1">
        <w:r w:rsidRPr="00555D51">
          <w:rPr>
            <w:rStyle w:val="Hyperlink"/>
            <w:noProof/>
          </w:rPr>
          <w:t>3.1</w:t>
        </w:r>
        <w:r>
          <w:rPr>
            <w:rFonts w:ascii="Calibri" w:eastAsia="Times New Roman" w:hAnsi="Calibri"/>
            <w:iCs w:val="0"/>
            <w:noProof/>
            <w:sz w:val="22"/>
            <w:szCs w:val="22"/>
            <w:lang w:eastAsia="en-AU"/>
          </w:rPr>
          <w:tab/>
        </w:r>
        <w:r w:rsidRPr="00555D51">
          <w:rPr>
            <w:rStyle w:val="Hyperlink"/>
            <w:noProof/>
          </w:rPr>
          <w:t>National Electricity Objective</w:t>
        </w:r>
        <w:r>
          <w:rPr>
            <w:noProof/>
            <w:webHidden/>
          </w:rPr>
          <w:tab/>
        </w:r>
        <w:r>
          <w:rPr>
            <w:noProof/>
            <w:webHidden/>
          </w:rPr>
          <w:fldChar w:fldCharType="begin"/>
        </w:r>
        <w:r>
          <w:rPr>
            <w:noProof/>
            <w:webHidden/>
          </w:rPr>
          <w:instrText xml:space="preserve"> PAGEREF _Toc353984565 \h </w:instrText>
        </w:r>
        <w:r>
          <w:rPr>
            <w:noProof/>
            <w:webHidden/>
          </w:rPr>
        </w:r>
        <w:r>
          <w:rPr>
            <w:noProof/>
            <w:webHidden/>
          </w:rPr>
          <w:fldChar w:fldCharType="separate"/>
        </w:r>
        <w:r w:rsidR="00E6121F">
          <w:rPr>
            <w:noProof/>
            <w:webHidden/>
          </w:rPr>
          <w:t>27</w:t>
        </w:r>
        <w:r>
          <w:rPr>
            <w:noProof/>
            <w:webHidden/>
          </w:rPr>
          <w:fldChar w:fldCharType="end"/>
        </w:r>
      </w:hyperlink>
    </w:p>
    <w:p w:rsidR="00430F03" w:rsidRDefault="00430F03">
      <w:pPr>
        <w:pStyle w:val="TOC2"/>
        <w:tabs>
          <w:tab w:val="left" w:pos="800"/>
          <w:tab w:val="right" w:leader="dot" w:pos="9016"/>
        </w:tabs>
        <w:rPr>
          <w:rFonts w:ascii="Calibri" w:eastAsia="Times New Roman" w:hAnsi="Calibri"/>
          <w:iCs w:val="0"/>
          <w:noProof/>
          <w:sz w:val="22"/>
          <w:szCs w:val="22"/>
          <w:lang w:eastAsia="en-AU"/>
        </w:rPr>
      </w:pPr>
      <w:hyperlink w:anchor="_Toc353984566" w:history="1">
        <w:r w:rsidRPr="00555D51">
          <w:rPr>
            <w:rStyle w:val="Hyperlink"/>
            <w:noProof/>
          </w:rPr>
          <w:t>3.2</w:t>
        </w:r>
        <w:r>
          <w:rPr>
            <w:rFonts w:ascii="Calibri" w:eastAsia="Times New Roman" w:hAnsi="Calibri"/>
            <w:iCs w:val="0"/>
            <w:noProof/>
            <w:sz w:val="22"/>
            <w:szCs w:val="22"/>
            <w:lang w:eastAsia="en-AU"/>
          </w:rPr>
          <w:tab/>
        </w:r>
        <w:r w:rsidRPr="00555D51">
          <w:rPr>
            <w:rStyle w:val="Hyperlink"/>
            <w:noProof/>
          </w:rPr>
          <w:t>Criteria for terms and conditions of access</w:t>
        </w:r>
        <w:r>
          <w:rPr>
            <w:noProof/>
            <w:webHidden/>
          </w:rPr>
          <w:tab/>
        </w:r>
        <w:r>
          <w:rPr>
            <w:noProof/>
            <w:webHidden/>
          </w:rPr>
          <w:fldChar w:fldCharType="begin"/>
        </w:r>
        <w:r>
          <w:rPr>
            <w:noProof/>
            <w:webHidden/>
          </w:rPr>
          <w:instrText xml:space="preserve"> PAGEREF _Toc353984566 \h </w:instrText>
        </w:r>
        <w:r>
          <w:rPr>
            <w:noProof/>
            <w:webHidden/>
          </w:rPr>
        </w:r>
        <w:r>
          <w:rPr>
            <w:noProof/>
            <w:webHidden/>
          </w:rPr>
          <w:fldChar w:fldCharType="separate"/>
        </w:r>
        <w:r w:rsidR="00E6121F">
          <w:rPr>
            <w:noProof/>
            <w:webHidden/>
          </w:rPr>
          <w:t>27</w:t>
        </w:r>
        <w:r>
          <w:rPr>
            <w:noProof/>
            <w:webHidden/>
          </w:rPr>
          <w:fldChar w:fldCharType="end"/>
        </w:r>
      </w:hyperlink>
    </w:p>
    <w:p w:rsidR="00430F03" w:rsidRDefault="00430F03">
      <w:pPr>
        <w:pStyle w:val="TOC2"/>
        <w:tabs>
          <w:tab w:val="left" w:pos="800"/>
          <w:tab w:val="right" w:leader="dot" w:pos="9016"/>
        </w:tabs>
        <w:rPr>
          <w:rFonts w:ascii="Calibri" w:eastAsia="Times New Roman" w:hAnsi="Calibri"/>
          <w:iCs w:val="0"/>
          <w:noProof/>
          <w:sz w:val="22"/>
          <w:szCs w:val="22"/>
          <w:lang w:eastAsia="en-AU"/>
        </w:rPr>
      </w:pPr>
      <w:hyperlink w:anchor="_Toc353984567" w:history="1">
        <w:r w:rsidRPr="00555D51">
          <w:rPr>
            <w:rStyle w:val="Hyperlink"/>
            <w:noProof/>
          </w:rPr>
          <w:t>3.3</w:t>
        </w:r>
        <w:r>
          <w:rPr>
            <w:rFonts w:ascii="Calibri" w:eastAsia="Times New Roman" w:hAnsi="Calibri"/>
            <w:iCs w:val="0"/>
            <w:noProof/>
            <w:sz w:val="22"/>
            <w:szCs w:val="22"/>
            <w:lang w:eastAsia="en-AU"/>
          </w:rPr>
          <w:tab/>
        </w:r>
        <w:r w:rsidRPr="00555D51">
          <w:rPr>
            <w:rStyle w:val="Hyperlink"/>
            <w:noProof/>
          </w:rPr>
          <w:t>Criteria for access charges</w:t>
        </w:r>
        <w:r>
          <w:rPr>
            <w:noProof/>
            <w:webHidden/>
          </w:rPr>
          <w:tab/>
        </w:r>
        <w:r>
          <w:rPr>
            <w:noProof/>
            <w:webHidden/>
          </w:rPr>
          <w:fldChar w:fldCharType="begin"/>
        </w:r>
        <w:r>
          <w:rPr>
            <w:noProof/>
            <w:webHidden/>
          </w:rPr>
          <w:instrText xml:space="preserve"> PAGEREF _Toc353984567 \h </w:instrText>
        </w:r>
        <w:r>
          <w:rPr>
            <w:noProof/>
            <w:webHidden/>
          </w:rPr>
        </w:r>
        <w:r>
          <w:rPr>
            <w:noProof/>
            <w:webHidden/>
          </w:rPr>
          <w:fldChar w:fldCharType="separate"/>
        </w:r>
        <w:r w:rsidR="00E6121F">
          <w:rPr>
            <w:noProof/>
            <w:webHidden/>
          </w:rPr>
          <w:t>28</w:t>
        </w:r>
        <w:r>
          <w:rPr>
            <w:noProof/>
            <w:webHidden/>
          </w:rPr>
          <w:fldChar w:fldCharType="end"/>
        </w:r>
      </w:hyperlink>
    </w:p>
    <w:p w:rsidR="00430F03" w:rsidRDefault="00430F03">
      <w:pPr>
        <w:pStyle w:val="TOC1"/>
        <w:tabs>
          <w:tab w:val="left" w:pos="400"/>
          <w:tab w:val="right" w:leader="dot" w:pos="9016"/>
        </w:tabs>
        <w:rPr>
          <w:rFonts w:ascii="Calibri" w:eastAsia="Times New Roman" w:hAnsi="Calibri"/>
          <w:b w:val="0"/>
          <w:bCs w:val="0"/>
          <w:noProof/>
          <w:sz w:val="22"/>
          <w:szCs w:val="22"/>
          <w:lang w:eastAsia="en-AU"/>
        </w:rPr>
      </w:pPr>
      <w:hyperlink w:anchor="_Toc353984568" w:history="1">
        <w:r w:rsidRPr="00555D51">
          <w:rPr>
            <w:rStyle w:val="Hyperlink"/>
            <w:noProof/>
          </w:rPr>
          <w:t>4</w:t>
        </w:r>
        <w:r>
          <w:rPr>
            <w:rFonts w:ascii="Calibri" w:eastAsia="Times New Roman" w:hAnsi="Calibri"/>
            <w:b w:val="0"/>
            <w:bCs w:val="0"/>
            <w:noProof/>
            <w:sz w:val="22"/>
            <w:szCs w:val="22"/>
            <w:lang w:eastAsia="en-AU"/>
          </w:rPr>
          <w:tab/>
        </w:r>
        <w:r w:rsidRPr="00555D51">
          <w:rPr>
            <w:rStyle w:val="Hyperlink"/>
            <w:noProof/>
          </w:rPr>
          <w:t>Pricing methodology</w:t>
        </w:r>
        <w:r>
          <w:rPr>
            <w:noProof/>
            <w:webHidden/>
          </w:rPr>
          <w:tab/>
        </w:r>
        <w:r>
          <w:rPr>
            <w:noProof/>
            <w:webHidden/>
          </w:rPr>
          <w:fldChar w:fldCharType="begin"/>
        </w:r>
        <w:r>
          <w:rPr>
            <w:noProof/>
            <w:webHidden/>
          </w:rPr>
          <w:instrText xml:space="preserve"> PAGEREF _Toc353984568 \h </w:instrText>
        </w:r>
        <w:r>
          <w:rPr>
            <w:noProof/>
            <w:webHidden/>
          </w:rPr>
        </w:r>
        <w:r>
          <w:rPr>
            <w:noProof/>
            <w:webHidden/>
          </w:rPr>
          <w:fldChar w:fldCharType="separate"/>
        </w:r>
        <w:r w:rsidR="00E6121F">
          <w:rPr>
            <w:noProof/>
            <w:webHidden/>
          </w:rPr>
          <w:t>29</w:t>
        </w:r>
        <w:r>
          <w:rPr>
            <w:noProof/>
            <w:webHidden/>
          </w:rPr>
          <w:fldChar w:fldCharType="end"/>
        </w:r>
      </w:hyperlink>
    </w:p>
    <w:p w:rsidR="0026063E" w:rsidRPr="0026063E" w:rsidRDefault="0026063E" w:rsidP="0026063E">
      <w:pPr>
        <w:pStyle w:val="AERbodytext"/>
        <w:rPr>
          <w:rStyle w:val="AERbody"/>
        </w:rPr>
      </w:pPr>
      <w:r>
        <w:fldChar w:fldCharType="end"/>
      </w:r>
    </w:p>
    <w:p w:rsidR="0026063E" w:rsidRDefault="0026063E" w:rsidP="0026063E">
      <w:pPr>
        <w:pStyle w:val="AERtitle2"/>
      </w:pPr>
    </w:p>
    <w:p w:rsidR="0026063E" w:rsidRDefault="0026063E" w:rsidP="0026063E"/>
    <w:p w:rsidR="0026063E" w:rsidRDefault="0026063E" w:rsidP="0026063E">
      <w:pPr>
        <w:pStyle w:val="UnnumberedHeading"/>
        <w:numPr>
          <w:ilvl w:val="0"/>
          <w:numId w:val="2"/>
        </w:numPr>
      </w:pPr>
      <w:bookmarkStart w:id="1" w:name="_Toc341883052"/>
      <w:bookmarkStart w:id="2" w:name="_Toc353984560"/>
      <w:r>
        <w:lastRenderedPageBreak/>
        <w:t>Shortened forms</w:t>
      </w:r>
      <w:bookmarkEnd w:id="1"/>
      <w:bookmarkEnd w:id="2"/>
    </w:p>
    <w:tbl>
      <w:tblPr>
        <w:tblW w:w="0" w:type="auto"/>
        <w:tblBorders>
          <w:bottom w:val="single" w:sz="4" w:space="0" w:color="365F91"/>
        </w:tblBorders>
        <w:tblLook w:val="04A0"/>
      </w:tblPr>
      <w:tblGrid>
        <w:gridCol w:w="4621"/>
        <w:gridCol w:w="4621"/>
      </w:tblGrid>
      <w:tr w:rsidR="0026063E" w:rsidTr="007E4669">
        <w:tc>
          <w:tcPr>
            <w:tcW w:w="4621" w:type="dxa"/>
            <w:shd w:val="clear" w:color="auto" w:fill="365F91"/>
            <w:vAlign w:val="center"/>
          </w:tcPr>
          <w:p w:rsidR="0026063E" w:rsidRPr="007E4669" w:rsidRDefault="0026063E" w:rsidP="007E4669">
            <w:pPr>
              <w:pStyle w:val="AERbodytext"/>
              <w:spacing w:before="120"/>
              <w:rPr>
                <w:b/>
                <w:color w:val="FFFFFF"/>
                <w:sz w:val="16"/>
              </w:rPr>
            </w:pPr>
            <w:r w:rsidRPr="007E4669">
              <w:rPr>
                <w:b/>
                <w:color w:val="FFFFFF"/>
                <w:sz w:val="16"/>
              </w:rPr>
              <w:t>Shortened form</w:t>
            </w:r>
          </w:p>
        </w:tc>
        <w:tc>
          <w:tcPr>
            <w:tcW w:w="4621" w:type="dxa"/>
            <w:shd w:val="clear" w:color="auto" w:fill="365F91"/>
            <w:vAlign w:val="center"/>
          </w:tcPr>
          <w:p w:rsidR="0026063E" w:rsidRPr="007E4669" w:rsidRDefault="0026063E" w:rsidP="007E4669">
            <w:pPr>
              <w:pStyle w:val="AERbodytext"/>
              <w:spacing w:before="120"/>
              <w:rPr>
                <w:b/>
                <w:color w:val="FFFFFF"/>
                <w:sz w:val="16"/>
              </w:rPr>
            </w:pPr>
            <w:r w:rsidRPr="007E4669">
              <w:rPr>
                <w:b/>
                <w:color w:val="FFFFFF"/>
                <w:sz w:val="16"/>
              </w:rPr>
              <w:t>Full title</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AER</w:t>
            </w:r>
          </w:p>
        </w:tc>
        <w:tc>
          <w:tcPr>
            <w:tcW w:w="4621" w:type="dxa"/>
            <w:vAlign w:val="center"/>
          </w:tcPr>
          <w:p w:rsidR="0026063E" w:rsidRPr="007E4669" w:rsidRDefault="0026063E" w:rsidP="007E4669">
            <w:pPr>
              <w:pStyle w:val="AERbodytext"/>
              <w:spacing w:before="120"/>
              <w:rPr>
                <w:sz w:val="16"/>
              </w:rPr>
            </w:pPr>
            <w:r w:rsidRPr="007E4669">
              <w:rPr>
                <w:sz w:val="16"/>
              </w:rPr>
              <w:t>Australian Energy Regulator</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ABS</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Australian Bureau of Statistics</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AWOTE</w:t>
            </w:r>
          </w:p>
        </w:tc>
        <w:tc>
          <w:tcPr>
            <w:tcW w:w="4621" w:type="dxa"/>
            <w:vAlign w:val="center"/>
          </w:tcPr>
          <w:p w:rsidR="0026063E" w:rsidRPr="007E4669" w:rsidRDefault="0026063E" w:rsidP="007E4669">
            <w:pPr>
              <w:pStyle w:val="AERbodytext"/>
              <w:spacing w:before="120"/>
              <w:rPr>
                <w:sz w:val="16"/>
              </w:rPr>
            </w:pPr>
            <w:r w:rsidRPr="007E4669">
              <w:rPr>
                <w:sz w:val="16"/>
              </w:rPr>
              <w:t>Average weekly ordinary time earnings</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Capex</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capital expenditure</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CAPM</w:t>
            </w:r>
          </w:p>
        </w:tc>
        <w:tc>
          <w:tcPr>
            <w:tcW w:w="4621" w:type="dxa"/>
            <w:vAlign w:val="center"/>
          </w:tcPr>
          <w:p w:rsidR="0026063E" w:rsidRPr="007E4669" w:rsidRDefault="0026063E" w:rsidP="007E4669">
            <w:pPr>
              <w:pStyle w:val="AERbodytext"/>
              <w:spacing w:before="120"/>
              <w:rPr>
                <w:sz w:val="16"/>
              </w:rPr>
            </w:pPr>
            <w:r w:rsidRPr="007E4669">
              <w:rPr>
                <w:sz w:val="16"/>
              </w:rPr>
              <w:t>capital asset pricing model</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CGS</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Commonwealth government securities</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CPI</w:t>
            </w:r>
          </w:p>
        </w:tc>
        <w:tc>
          <w:tcPr>
            <w:tcW w:w="4621" w:type="dxa"/>
            <w:vAlign w:val="center"/>
          </w:tcPr>
          <w:p w:rsidR="0026063E" w:rsidRPr="007E4669" w:rsidRDefault="0026063E" w:rsidP="007E4669">
            <w:pPr>
              <w:pStyle w:val="AERbodytext"/>
              <w:spacing w:before="120"/>
              <w:rPr>
                <w:sz w:val="16"/>
              </w:rPr>
            </w:pPr>
            <w:r w:rsidRPr="007E4669">
              <w:rPr>
                <w:sz w:val="16"/>
              </w:rPr>
              <w:t>consumer price index</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DRP</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debt risk premium</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MAR</w:t>
            </w:r>
          </w:p>
        </w:tc>
        <w:tc>
          <w:tcPr>
            <w:tcW w:w="4621" w:type="dxa"/>
            <w:vAlign w:val="center"/>
          </w:tcPr>
          <w:p w:rsidR="0026063E" w:rsidRPr="007E4669" w:rsidRDefault="0026063E" w:rsidP="007E4669">
            <w:pPr>
              <w:pStyle w:val="AERbodytext"/>
              <w:spacing w:before="120"/>
              <w:rPr>
                <w:sz w:val="16"/>
              </w:rPr>
            </w:pPr>
            <w:r w:rsidRPr="007E4669">
              <w:rPr>
                <w:sz w:val="16"/>
              </w:rPr>
              <w:t>maximum allowed revenue</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MRP</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market risk premium</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NEL</w:t>
            </w:r>
          </w:p>
        </w:tc>
        <w:tc>
          <w:tcPr>
            <w:tcW w:w="4621" w:type="dxa"/>
            <w:vAlign w:val="center"/>
          </w:tcPr>
          <w:p w:rsidR="0026063E" w:rsidRPr="007E4669" w:rsidRDefault="0026063E" w:rsidP="007E4669">
            <w:pPr>
              <w:pStyle w:val="AERbodytext"/>
              <w:spacing w:before="120"/>
              <w:rPr>
                <w:sz w:val="16"/>
              </w:rPr>
            </w:pPr>
            <w:r w:rsidRPr="007E4669">
              <w:rPr>
                <w:sz w:val="16"/>
              </w:rPr>
              <w:t>National Electricity Rules</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NEM</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National Electricity Market</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NEO</w:t>
            </w:r>
          </w:p>
        </w:tc>
        <w:tc>
          <w:tcPr>
            <w:tcW w:w="4621" w:type="dxa"/>
            <w:vAlign w:val="center"/>
          </w:tcPr>
          <w:p w:rsidR="0026063E" w:rsidRPr="007E4669" w:rsidRDefault="0026063E" w:rsidP="007E4669">
            <w:pPr>
              <w:pStyle w:val="AERbodytext"/>
              <w:spacing w:before="120"/>
              <w:rPr>
                <w:sz w:val="16"/>
              </w:rPr>
            </w:pPr>
            <w:r w:rsidRPr="007E4669">
              <w:rPr>
                <w:sz w:val="16"/>
              </w:rPr>
              <w:t>National Electricity Objective</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NTSC</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negotiating transmission service criteria</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Opex</w:t>
            </w:r>
          </w:p>
        </w:tc>
        <w:tc>
          <w:tcPr>
            <w:tcW w:w="4621" w:type="dxa"/>
            <w:vAlign w:val="center"/>
          </w:tcPr>
          <w:p w:rsidR="0026063E" w:rsidRPr="007E4669" w:rsidRDefault="0026063E" w:rsidP="007E4669">
            <w:pPr>
              <w:pStyle w:val="AERbodytext"/>
              <w:spacing w:before="120"/>
              <w:rPr>
                <w:sz w:val="16"/>
              </w:rPr>
            </w:pPr>
            <w:r w:rsidRPr="007E4669">
              <w:rPr>
                <w:sz w:val="16"/>
              </w:rPr>
              <w:t>operating expenditure</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PTRM</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post tax revenue model</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RAB</w:t>
            </w:r>
          </w:p>
        </w:tc>
        <w:tc>
          <w:tcPr>
            <w:tcW w:w="4621" w:type="dxa"/>
            <w:vAlign w:val="center"/>
          </w:tcPr>
          <w:p w:rsidR="0026063E" w:rsidRPr="007E4669" w:rsidRDefault="0026063E" w:rsidP="007E4669">
            <w:pPr>
              <w:pStyle w:val="AERbodytext"/>
              <w:spacing w:before="120"/>
              <w:rPr>
                <w:sz w:val="16"/>
              </w:rPr>
            </w:pPr>
            <w:r w:rsidRPr="007E4669">
              <w:rPr>
                <w:sz w:val="16"/>
              </w:rPr>
              <w:t>regulatory asset base</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RBA</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Reserve Bank of Australia</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STPIS</w:t>
            </w:r>
          </w:p>
        </w:tc>
        <w:tc>
          <w:tcPr>
            <w:tcW w:w="4621" w:type="dxa"/>
            <w:vAlign w:val="center"/>
          </w:tcPr>
          <w:p w:rsidR="0026063E" w:rsidRPr="007E4669" w:rsidRDefault="0026063E" w:rsidP="007E4669">
            <w:pPr>
              <w:pStyle w:val="AERbodytext"/>
              <w:spacing w:before="120"/>
              <w:rPr>
                <w:sz w:val="16"/>
              </w:rPr>
            </w:pPr>
            <w:r w:rsidRPr="007E4669">
              <w:rPr>
                <w:sz w:val="16"/>
              </w:rPr>
              <w:t>service target performance incentive scheme</w:t>
            </w:r>
          </w:p>
        </w:tc>
      </w:tr>
      <w:tr w:rsidR="0026063E" w:rsidTr="007E4669">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TNSP</w:t>
            </w:r>
          </w:p>
        </w:tc>
        <w:tc>
          <w:tcPr>
            <w:tcW w:w="4621" w:type="dxa"/>
            <w:shd w:val="clear" w:color="auto" w:fill="DBE5F1"/>
            <w:vAlign w:val="center"/>
          </w:tcPr>
          <w:p w:rsidR="0026063E" w:rsidRPr="007E4669" w:rsidRDefault="0026063E" w:rsidP="007E4669">
            <w:pPr>
              <w:pStyle w:val="AERbodytext"/>
              <w:spacing w:before="120"/>
              <w:rPr>
                <w:sz w:val="16"/>
              </w:rPr>
            </w:pPr>
            <w:r w:rsidRPr="007E4669">
              <w:rPr>
                <w:sz w:val="16"/>
              </w:rPr>
              <w:t>transmission network service provider</w:t>
            </w:r>
          </w:p>
        </w:tc>
      </w:tr>
      <w:tr w:rsidR="0026063E" w:rsidTr="007E4669">
        <w:tc>
          <w:tcPr>
            <w:tcW w:w="4621" w:type="dxa"/>
            <w:vAlign w:val="center"/>
          </w:tcPr>
          <w:p w:rsidR="0026063E" w:rsidRPr="007E4669" w:rsidRDefault="0026063E" w:rsidP="007E4669">
            <w:pPr>
              <w:pStyle w:val="AERbodytext"/>
              <w:spacing w:before="120"/>
              <w:rPr>
                <w:sz w:val="16"/>
              </w:rPr>
            </w:pPr>
            <w:r w:rsidRPr="007E4669">
              <w:rPr>
                <w:sz w:val="16"/>
              </w:rPr>
              <w:t>WACC</w:t>
            </w:r>
          </w:p>
        </w:tc>
        <w:tc>
          <w:tcPr>
            <w:tcW w:w="4621" w:type="dxa"/>
            <w:vAlign w:val="center"/>
          </w:tcPr>
          <w:p w:rsidR="0026063E" w:rsidRPr="007E4669" w:rsidRDefault="0026063E" w:rsidP="007E4669">
            <w:pPr>
              <w:pStyle w:val="AERbodytext"/>
              <w:spacing w:before="120"/>
              <w:rPr>
                <w:sz w:val="16"/>
              </w:rPr>
            </w:pPr>
            <w:r w:rsidRPr="007E4669">
              <w:rPr>
                <w:sz w:val="16"/>
              </w:rPr>
              <w:t>weighted average cost of capital</w:t>
            </w:r>
          </w:p>
        </w:tc>
      </w:tr>
    </w:tbl>
    <w:p w:rsidR="0026063E" w:rsidRPr="007D7837" w:rsidRDefault="0026063E" w:rsidP="0026063E">
      <w:pPr>
        <w:pStyle w:val="AERbodytext"/>
      </w:pPr>
    </w:p>
    <w:p w:rsidR="008818B4" w:rsidRDefault="0026063E" w:rsidP="0026063E">
      <w:pPr>
        <w:pStyle w:val="UnnumberedHeading"/>
      </w:pPr>
      <w:bookmarkStart w:id="3" w:name="_Toc353984561"/>
      <w:r>
        <w:lastRenderedPageBreak/>
        <w:t>Summary</w:t>
      </w:r>
      <w:bookmarkEnd w:id="3"/>
    </w:p>
    <w:p w:rsidR="0026063E" w:rsidRDefault="0026063E" w:rsidP="0026063E">
      <w:pPr>
        <w:pStyle w:val="AERbodytext"/>
      </w:pPr>
      <w:r>
        <w:t>Clause 6A.13.4 of the National Electricity Rules (NER) requires the Australian Energy Regulator (AER) to make a transmission determination for Murraylink. In accordance with clause 6A.2.2 of the NER, this transmission determination consists of:</w:t>
      </w:r>
    </w:p>
    <w:p w:rsidR="0026063E" w:rsidRDefault="0026063E" w:rsidP="0026063E">
      <w:pPr>
        <w:pStyle w:val="AERbulletlistfirststyle"/>
      </w:pPr>
      <w:r>
        <w:t>a revenue determination for Murraylink in respect of the provision of prescribed transmission services</w:t>
      </w:r>
    </w:p>
    <w:p w:rsidR="0026063E" w:rsidRDefault="0026063E" w:rsidP="0026063E">
      <w:pPr>
        <w:pStyle w:val="AERbulletlistfirststyle"/>
      </w:pPr>
      <w:r>
        <w:t>a determination relating to Murraylink’s negotiating framework</w:t>
      </w:r>
    </w:p>
    <w:p w:rsidR="0026063E" w:rsidRDefault="0026063E" w:rsidP="0026063E">
      <w:pPr>
        <w:pStyle w:val="AERbulletlistfirststyle"/>
      </w:pPr>
      <w:r>
        <w:t>a determination that specifies the negotiated transmission service criteria that apply to Murraylink</w:t>
      </w:r>
    </w:p>
    <w:p w:rsidR="0026063E" w:rsidRDefault="0026063E" w:rsidP="0026063E">
      <w:pPr>
        <w:pStyle w:val="AERbulletlistfirststyle"/>
      </w:pPr>
      <w:r>
        <w:t>a determination that specifies the pricing methodology that applies to Murraylink</w:t>
      </w:r>
      <w:r w:rsidR="001737EC">
        <w:t>.</w:t>
      </w:r>
    </w:p>
    <w:p w:rsidR="0026063E" w:rsidRPr="0026063E" w:rsidRDefault="0026063E" w:rsidP="0026063E">
      <w:pPr>
        <w:pStyle w:val="Heading4"/>
      </w:pPr>
      <w:r w:rsidRPr="0026063E">
        <w:t>Revenue determination</w:t>
      </w:r>
    </w:p>
    <w:p w:rsidR="009075C4" w:rsidRPr="009075C4" w:rsidRDefault="009075C4" w:rsidP="009075C4">
      <w:r w:rsidRPr="009075C4">
        <w:t xml:space="preserve">In accordance with clause 6A.4.2(a) of the NER, the AER has </w:t>
      </w:r>
      <w:r w:rsidR="00DA29D1">
        <w:t xml:space="preserve">made </w:t>
      </w:r>
      <w:r w:rsidRPr="009075C4">
        <w:t xml:space="preserve">a revenue determination specifying the following matters applicable to </w:t>
      </w:r>
      <w:r w:rsidR="00DB7583">
        <w:t>Murraylink</w:t>
      </w:r>
      <w:r w:rsidRPr="009075C4">
        <w:t xml:space="preserve"> for the 2013–18 regulatory control period:</w:t>
      </w:r>
    </w:p>
    <w:p w:rsidR="009075C4" w:rsidRPr="009075C4" w:rsidRDefault="009075C4" w:rsidP="009075C4">
      <w:pPr>
        <w:pStyle w:val="AERbulletlistfirststyle"/>
      </w:pPr>
      <w:r w:rsidRPr="009075C4">
        <w:t>the method for calculating the total revenue cap and the amount of the estimated total revenue cap</w:t>
      </w:r>
    </w:p>
    <w:p w:rsidR="009075C4" w:rsidRPr="009075C4" w:rsidRDefault="009075C4" w:rsidP="009075C4">
      <w:pPr>
        <w:pStyle w:val="AERbulletlistfirststyle"/>
      </w:pPr>
      <w:r w:rsidRPr="009075C4">
        <w:t>annual building block revenue requirement for each regulatory year of the regulatory control period</w:t>
      </w:r>
    </w:p>
    <w:p w:rsidR="009075C4" w:rsidRPr="009075C4" w:rsidRDefault="009075C4" w:rsidP="009075C4">
      <w:pPr>
        <w:pStyle w:val="AERbulletlistfirststyle"/>
      </w:pPr>
      <w:r w:rsidRPr="009075C4">
        <w:t>the method of calculating the maximum allowed revenue (MAR) for each regulatory year of the regulatory control period</w:t>
      </w:r>
    </w:p>
    <w:p w:rsidR="009075C4" w:rsidRPr="009075C4" w:rsidRDefault="009075C4" w:rsidP="009075C4">
      <w:pPr>
        <w:pStyle w:val="AERbulletlistfirststyle"/>
      </w:pPr>
      <w:r w:rsidRPr="009075C4">
        <w:t>the method for indexation of the regulatory asset base (RAB)</w:t>
      </w:r>
    </w:p>
    <w:p w:rsidR="009075C4" w:rsidRPr="009075C4" w:rsidRDefault="009075C4" w:rsidP="009075C4">
      <w:pPr>
        <w:pStyle w:val="AERbulletlistfirststyle"/>
      </w:pPr>
      <w:r w:rsidRPr="009075C4">
        <w:t>performance incentive scheme parameter values</w:t>
      </w:r>
    </w:p>
    <w:p w:rsidR="009075C4" w:rsidRPr="009075C4" w:rsidRDefault="009075C4" w:rsidP="009075C4">
      <w:pPr>
        <w:pStyle w:val="AERbulletlistfirststyle"/>
      </w:pPr>
      <w:r w:rsidRPr="009075C4">
        <w:t>efficiency benefit sharing scheme parameter values</w:t>
      </w:r>
    </w:p>
    <w:p w:rsidR="009075C4" w:rsidRPr="009075C4" w:rsidRDefault="009075C4" w:rsidP="009075C4">
      <w:pPr>
        <w:pStyle w:val="AERbulletlistfirststyle"/>
      </w:pPr>
      <w:r w:rsidRPr="009075C4">
        <w:t>commencement and length of regulatory control period</w:t>
      </w:r>
    </w:p>
    <w:p w:rsidR="0026063E" w:rsidRDefault="009075C4" w:rsidP="009075C4">
      <w:pPr>
        <w:pStyle w:val="AERbulletlistfirststyle"/>
      </w:pPr>
      <w:r w:rsidRPr="009075C4">
        <w:t>other amounts, values and inputs used by the AER.</w:t>
      </w:r>
    </w:p>
    <w:p w:rsidR="0026063E" w:rsidRPr="0026063E" w:rsidRDefault="0026063E" w:rsidP="0026063E">
      <w:pPr>
        <w:pStyle w:val="Heading4"/>
      </w:pPr>
      <w:r w:rsidRPr="0026063E">
        <w:t>Negotiating framework</w:t>
      </w:r>
    </w:p>
    <w:p w:rsidR="009075C4" w:rsidRPr="009075C4" w:rsidRDefault="009075C4" w:rsidP="009075C4">
      <w:r w:rsidRPr="009075C4">
        <w:t>The NER requires certain transmission services (negotiated transmission services) to be provided on terms and conditions of access that are negotiated between the transmission network service provider (TNSP) and the service appl</w:t>
      </w:r>
      <w:r>
        <w:t>icant.</w:t>
      </w:r>
      <w:r w:rsidRPr="009075C4">
        <w:t xml:space="preserve">  Each TNSP is required to prepare a negotiating framework, which sets out the procedure to be followed during negotiations. The negotiating framework must comply</w:t>
      </w:r>
      <w:r w:rsidR="00DA29D1">
        <w:t>,</w:t>
      </w:r>
      <w:r w:rsidRPr="009075C4">
        <w:t xml:space="preserve"> and be consistent</w:t>
      </w:r>
      <w:r w:rsidR="00DA29D1">
        <w:t>,</w:t>
      </w:r>
      <w:r w:rsidRPr="009075C4">
        <w:t xml:space="preserve"> with:</w:t>
      </w:r>
    </w:p>
    <w:p w:rsidR="009075C4" w:rsidRPr="009075C4" w:rsidRDefault="009075C4" w:rsidP="009075C4">
      <w:pPr>
        <w:pStyle w:val="AERbulletlistfirststyle"/>
      </w:pPr>
      <w:r w:rsidRPr="009075C4">
        <w:t>the applicable requirements of a transmission determination applying to the provider</w:t>
      </w:r>
    </w:p>
    <w:p w:rsidR="009075C4" w:rsidRPr="009075C4" w:rsidRDefault="009075C4" w:rsidP="009075C4">
      <w:pPr>
        <w:pStyle w:val="AERbulletlistfirststyle"/>
      </w:pPr>
      <w:r w:rsidRPr="009075C4">
        <w:t>the minimum requirements for a negotiating framework, which are set out in clause 6A.9.5(c).</w:t>
      </w:r>
    </w:p>
    <w:p w:rsidR="009075C4" w:rsidRPr="009075C4" w:rsidRDefault="009075C4" w:rsidP="009075C4">
      <w:r w:rsidRPr="009075C4">
        <w:t xml:space="preserve">The document at part 2 of this transmission determination is the negotiating framework that the AER has determined will apply to </w:t>
      </w:r>
      <w:r w:rsidR="00DB7583">
        <w:t>Murraylink</w:t>
      </w:r>
      <w:r w:rsidRPr="009075C4">
        <w:t xml:space="preserve"> </w:t>
      </w:r>
      <w:r w:rsidR="00B956F8">
        <w:t>during</w:t>
      </w:r>
      <w:r w:rsidR="00B956F8" w:rsidRPr="009075C4">
        <w:t xml:space="preserve"> </w:t>
      </w:r>
      <w:r w:rsidRPr="009075C4">
        <w:t>the 2013–18 regulatory control period.</w:t>
      </w:r>
    </w:p>
    <w:p w:rsidR="0026063E" w:rsidRDefault="00DB7583" w:rsidP="009075C4">
      <w:r>
        <w:lastRenderedPageBreak/>
        <w:t>Murraylink</w:t>
      </w:r>
      <w:r w:rsidR="009075C4" w:rsidRPr="009075C4">
        <w:t xml:space="preserve"> may seek to amend or replace its negotiating framework </w:t>
      </w:r>
      <w:r w:rsidR="00B956F8">
        <w:t xml:space="preserve">only </w:t>
      </w:r>
      <w:r w:rsidR="009075C4" w:rsidRPr="009075C4">
        <w:t xml:space="preserve">at the time </w:t>
      </w:r>
      <w:r w:rsidR="00B956F8">
        <w:t>of</w:t>
      </w:r>
      <w:r w:rsidR="009075C4" w:rsidRPr="009075C4">
        <w:t xml:space="preserve"> submit</w:t>
      </w:r>
      <w:r w:rsidR="00B956F8">
        <w:t>ting</w:t>
      </w:r>
      <w:r w:rsidR="009075C4" w:rsidRPr="009075C4">
        <w:t xml:space="preserve"> its revenue proposal for the regulatory control period commencing 1 July 2018</w:t>
      </w:r>
      <w:r w:rsidR="009075C4">
        <w:t>.</w:t>
      </w:r>
    </w:p>
    <w:p w:rsidR="0026063E" w:rsidRPr="0026063E" w:rsidRDefault="0026063E" w:rsidP="0026063E">
      <w:pPr>
        <w:pStyle w:val="Heading4"/>
      </w:pPr>
      <w:r w:rsidRPr="0026063E">
        <w:t>Negotiated transmission service criteria</w:t>
      </w:r>
    </w:p>
    <w:p w:rsidR="009075C4" w:rsidRPr="009075C4" w:rsidRDefault="009075C4" w:rsidP="009075C4">
      <w:r w:rsidRPr="009075C4">
        <w:t>Clause 6A.9.4 requires the AER to set out the criteria that apply to a TNSP in negotiating the provision of negotiated transmission services, specifically:</w:t>
      </w:r>
    </w:p>
    <w:p w:rsidR="009075C4" w:rsidRPr="009075C4" w:rsidRDefault="009075C4" w:rsidP="009075C4">
      <w:pPr>
        <w:pStyle w:val="AERbulletlistfirststyle"/>
      </w:pPr>
      <w:r w:rsidRPr="009075C4">
        <w:t>the terms and conditions of access for negotiated transmission services, including the prices that are to be charged</w:t>
      </w:r>
    </w:p>
    <w:p w:rsidR="009075C4" w:rsidRPr="009075C4" w:rsidRDefault="009075C4" w:rsidP="009075C4">
      <w:pPr>
        <w:pStyle w:val="AERbulletlistfirststyle"/>
      </w:pPr>
      <w:r w:rsidRPr="009075C4">
        <w:t>access charges that are negotiated by the provider during that regulatory control period.</w:t>
      </w:r>
    </w:p>
    <w:p w:rsidR="009075C4" w:rsidRPr="009075C4" w:rsidRDefault="009075C4" w:rsidP="009075C4">
      <w:r w:rsidRPr="009075C4">
        <w:t xml:space="preserve">The criteria must also be applied by a commercial arbitrator to resolve disputes about negotiated transmission services, specifically: </w:t>
      </w:r>
    </w:p>
    <w:p w:rsidR="009075C4" w:rsidRPr="009075C4" w:rsidRDefault="009075C4" w:rsidP="009075C4">
      <w:pPr>
        <w:pStyle w:val="AERbulletlistfirststyle"/>
      </w:pPr>
      <w:r w:rsidRPr="009075C4">
        <w:t>the terms and conditions of access for the negotiated transmission service, including the price that is to be charged for the provision of that service by the TNSP</w:t>
      </w:r>
    </w:p>
    <w:p w:rsidR="009075C4" w:rsidRPr="009075C4" w:rsidRDefault="009075C4" w:rsidP="009075C4">
      <w:pPr>
        <w:pStyle w:val="AERbulletlistfirststyle"/>
      </w:pPr>
      <w:r w:rsidRPr="009075C4">
        <w:t>access charges that are to be paid to, or by, the TNSP.</w:t>
      </w:r>
    </w:p>
    <w:p w:rsidR="0026063E" w:rsidRDefault="009075C4" w:rsidP="009075C4">
      <w:r w:rsidRPr="009075C4">
        <w:t xml:space="preserve">The AER has determined that the negotiated transmission service criteria at part 3 of this transmission determination apply to </w:t>
      </w:r>
      <w:r w:rsidR="00DB7583">
        <w:t>Murraylink</w:t>
      </w:r>
      <w:r w:rsidRPr="009075C4">
        <w:t xml:space="preserve"> for the 2013–18 regulatory control period.</w:t>
      </w:r>
    </w:p>
    <w:p w:rsidR="0026063E" w:rsidRPr="0026063E" w:rsidRDefault="0026063E" w:rsidP="0026063E">
      <w:pPr>
        <w:pStyle w:val="Heading4"/>
      </w:pPr>
      <w:r w:rsidRPr="0026063E">
        <w:t>Pricing methodology</w:t>
      </w:r>
    </w:p>
    <w:p w:rsidR="009075C4" w:rsidRPr="009075C4" w:rsidRDefault="009075C4" w:rsidP="009075C4">
      <w:r w:rsidRPr="009075C4">
        <w:t xml:space="preserve">The NER </w:t>
      </w:r>
      <w:r w:rsidR="00E6121F">
        <w:t xml:space="preserve">requires each TNSP to prepare a proposed pricing methodology. The </w:t>
      </w:r>
      <w:r w:rsidRPr="009075C4">
        <w:t>pricing methodology must give effect to and be consistent with the pricing principles for prescribed transmission services</w:t>
      </w:r>
      <w:r w:rsidR="00BB6B2F">
        <w:t>, which are</w:t>
      </w:r>
      <w:r w:rsidR="00E6121F">
        <w:t xml:space="preserve"> set out in rule 6A.23</w:t>
      </w:r>
      <w:r w:rsidR="00802CEE">
        <w:t>. It must also</w:t>
      </w:r>
      <w:r w:rsidRPr="009075C4">
        <w:t xml:space="preserve"> comply with the requirements of the AER’s pricing methodology guidelines.</w:t>
      </w:r>
    </w:p>
    <w:p w:rsidR="0026063E" w:rsidRDefault="009075C4" w:rsidP="009075C4">
      <w:r w:rsidRPr="009075C4">
        <w:t xml:space="preserve">The document at part 4 of this transmission determination is the pricing methodology that the AER has determined will apply to </w:t>
      </w:r>
      <w:r w:rsidR="00DB7583">
        <w:t>Murraylink</w:t>
      </w:r>
      <w:r w:rsidRPr="009075C4">
        <w:t xml:space="preserve"> for the 2013–18 regulatory control period.</w:t>
      </w:r>
    </w:p>
    <w:p w:rsidR="0026063E" w:rsidRDefault="0026063E" w:rsidP="0026063E"/>
    <w:p w:rsidR="0026063E" w:rsidRDefault="0026063E" w:rsidP="0026063E">
      <w:pPr>
        <w:pStyle w:val="Heading1"/>
      </w:pPr>
      <w:bookmarkStart w:id="4" w:name="_Toc353984562"/>
      <w:r>
        <w:lastRenderedPageBreak/>
        <w:t>Revenue</w:t>
      </w:r>
      <w:bookmarkEnd w:id="4"/>
    </w:p>
    <w:p w:rsidR="005E7783" w:rsidRPr="005E7783" w:rsidRDefault="005E7783" w:rsidP="005E7783">
      <w:pPr>
        <w:pStyle w:val="AERheading4"/>
      </w:pPr>
      <w:r w:rsidRPr="005E7783">
        <w:t>Method for calculating total revenue cap</w:t>
      </w:r>
    </w:p>
    <w:p w:rsidR="005E7783" w:rsidRPr="005E7783" w:rsidRDefault="005E7783" w:rsidP="005E7783">
      <w:pPr>
        <w:pStyle w:val="AERbodytext"/>
      </w:pPr>
      <w:r w:rsidRPr="005E7783">
        <w:t xml:space="preserve">The value of </w:t>
      </w:r>
      <w:r w:rsidR="00DB7583">
        <w:t>Murraylink</w:t>
      </w:r>
      <w:r w:rsidRPr="005E7783">
        <w:t>’s total revenue cap will be the sum of its maximum allowed revenues for each year of the 2013–18 regulatory control period. The AER determines an estimated total revenue cap of $</w:t>
      </w:r>
      <w:r w:rsidR="00430F03">
        <w:t>6</w:t>
      </w:r>
      <w:r w:rsidR="005D5ED8">
        <w:t>7</w:t>
      </w:r>
      <w:r w:rsidR="00430F03">
        <w:t>.</w:t>
      </w:r>
      <w:r w:rsidR="005D5ED8">
        <w:t>5</w:t>
      </w:r>
      <w:r w:rsidRPr="005E7783">
        <w:t xml:space="preserve"> million ($</w:t>
      </w:r>
      <w:r w:rsidR="00430F03">
        <w:t xml:space="preserve"> </w:t>
      </w:r>
      <w:r w:rsidRPr="005E7783">
        <w:t xml:space="preserve">nominal) for </w:t>
      </w:r>
      <w:r w:rsidR="00DB7583">
        <w:t>Murraylink</w:t>
      </w:r>
      <w:r w:rsidRPr="005E7783">
        <w:t xml:space="preserve"> for the 2013–18 regulatory control period.</w:t>
      </w:r>
    </w:p>
    <w:p w:rsidR="005E7783" w:rsidRPr="005E7783" w:rsidRDefault="00DB7583" w:rsidP="005E7783">
      <w:pPr>
        <w:pStyle w:val="AERheading4"/>
      </w:pPr>
      <w:r>
        <w:t>Murraylink</w:t>
      </w:r>
      <w:r w:rsidR="005E7783" w:rsidRPr="005E7783">
        <w:t>’s annual building block revenue requirement</w:t>
      </w:r>
    </w:p>
    <w:p w:rsidR="005E7783" w:rsidRDefault="005E7783" w:rsidP="005E7783">
      <w:pPr>
        <w:pStyle w:val="AERbodytext"/>
      </w:pPr>
      <w:r w:rsidRPr="005E7783">
        <w:t xml:space="preserve">The AER determines the annual building block revenue requirements for </w:t>
      </w:r>
      <w:r w:rsidR="00DB7583">
        <w:t xml:space="preserve">Murraylink as shown in </w:t>
      </w:r>
      <w:r w:rsidR="00DB7583">
        <w:fldChar w:fldCharType="begin"/>
      </w:r>
      <w:r w:rsidR="00DB7583">
        <w:instrText xml:space="preserve"> REF _Ref353541790 \h </w:instrText>
      </w:r>
      <w:r w:rsidR="00DB7583">
        <w:fldChar w:fldCharType="separate"/>
      </w:r>
      <w:r w:rsidR="00E6121F">
        <w:t xml:space="preserve">Table </w:t>
      </w:r>
      <w:r w:rsidR="00E6121F">
        <w:rPr>
          <w:noProof/>
        </w:rPr>
        <w:t>1</w:t>
      </w:r>
      <w:r w:rsidR="00E6121F">
        <w:t>.</w:t>
      </w:r>
      <w:r w:rsidR="00E6121F">
        <w:rPr>
          <w:noProof/>
        </w:rPr>
        <w:t>1</w:t>
      </w:r>
      <w:r w:rsidR="00DB7583">
        <w:fldChar w:fldCharType="end"/>
      </w:r>
      <w:r w:rsidR="00DB7583">
        <w:t xml:space="preserve">. </w:t>
      </w:r>
    </w:p>
    <w:p w:rsidR="00DB7583" w:rsidRPr="005E7783" w:rsidRDefault="00DB7583" w:rsidP="00DB7583">
      <w:pPr>
        <w:pStyle w:val="Caption"/>
      </w:pPr>
      <w:bookmarkStart w:id="5" w:name="_Ref353541790"/>
      <w:r>
        <w:t xml:space="preserve">Table </w:t>
      </w:r>
      <w:fldSimple w:instr=" STYLEREF 1 \s ">
        <w:r w:rsidR="00E6121F">
          <w:rPr>
            <w:noProof/>
          </w:rPr>
          <w:t>1</w:t>
        </w:r>
      </w:fldSimple>
      <w:r w:rsidR="00C374E2">
        <w:t>.</w:t>
      </w:r>
      <w:fldSimple w:instr=" SEQ Table \* ARABIC \s 1 ">
        <w:r w:rsidR="00E6121F">
          <w:rPr>
            <w:noProof/>
          </w:rPr>
          <w:t>1</w:t>
        </w:r>
      </w:fldSimple>
      <w:bookmarkEnd w:id="5"/>
      <w:r>
        <w:tab/>
        <w:t>AER final determination on annual building block revenue requirements ($ million, nominal)</w:t>
      </w:r>
    </w:p>
    <w:tbl>
      <w:tblPr>
        <w:tblW w:w="0" w:type="auto"/>
        <w:tblBorders>
          <w:bottom w:val="single" w:sz="4" w:space="0" w:color="365F91"/>
        </w:tblBorders>
        <w:tblLook w:val="04A0"/>
      </w:tblPr>
      <w:tblGrid>
        <w:gridCol w:w="2638"/>
        <w:gridCol w:w="1100"/>
        <w:gridCol w:w="1101"/>
        <w:gridCol w:w="1101"/>
        <w:gridCol w:w="1100"/>
        <w:gridCol w:w="1101"/>
        <w:gridCol w:w="1101"/>
        <w:tblGridChange w:id="6">
          <w:tblGrid>
            <w:gridCol w:w="2638"/>
            <w:gridCol w:w="1100"/>
            <w:gridCol w:w="1101"/>
            <w:gridCol w:w="1101"/>
            <w:gridCol w:w="1100"/>
            <w:gridCol w:w="1101"/>
            <w:gridCol w:w="1101"/>
          </w:tblGrid>
        </w:tblGridChange>
      </w:tblGrid>
      <w:tr w:rsidR="005E7783" w:rsidTr="00B1761A">
        <w:tc>
          <w:tcPr>
            <w:tcW w:w="2638" w:type="dxa"/>
            <w:shd w:val="clear" w:color="auto" w:fill="365F91"/>
            <w:vAlign w:val="center"/>
          </w:tcPr>
          <w:p w:rsidR="005E7783" w:rsidRPr="00B1761A" w:rsidRDefault="005E7783" w:rsidP="00B1761A">
            <w:pPr>
              <w:pStyle w:val="AERtabletextright"/>
              <w:rPr>
                <w:b/>
                <w:color w:val="FFFFFF"/>
              </w:rPr>
            </w:pPr>
          </w:p>
        </w:tc>
        <w:tc>
          <w:tcPr>
            <w:tcW w:w="1100" w:type="dxa"/>
            <w:shd w:val="clear" w:color="auto" w:fill="365F91"/>
            <w:vAlign w:val="center"/>
          </w:tcPr>
          <w:p w:rsidR="005E7783" w:rsidRPr="00B1761A" w:rsidRDefault="005E7783" w:rsidP="00B1761A">
            <w:pPr>
              <w:pStyle w:val="AERtabletextright"/>
              <w:rPr>
                <w:b/>
                <w:color w:val="FFFFFF"/>
              </w:rPr>
            </w:pPr>
            <w:r w:rsidRPr="00B1761A">
              <w:rPr>
                <w:b/>
                <w:color w:val="FFFFFF"/>
              </w:rPr>
              <w:t>2013–14</w:t>
            </w:r>
          </w:p>
        </w:tc>
        <w:tc>
          <w:tcPr>
            <w:tcW w:w="1101" w:type="dxa"/>
            <w:shd w:val="clear" w:color="auto" w:fill="365F91"/>
            <w:vAlign w:val="center"/>
          </w:tcPr>
          <w:p w:rsidR="005E7783" w:rsidRPr="00B1761A" w:rsidRDefault="005E7783" w:rsidP="00B1761A">
            <w:pPr>
              <w:pStyle w:val="AERtabletextright"/>
              <w:rPr>
                <w:b/>
                <w:color w:val="FFFFFF"/>
              </w:rPr>
            </w:pPr>
            <w:r w:rsidRPr="00B1761A">
              <w:rPr>
                <w:b/>
                <w:color w:val="FFFFFF"/>
              </w:rPr>
              <w:t>2014–15</w:t>
            </w:r>
          </w:p>
        </w:tc>
        <w:tc>
          <w:tcPr>
            <w:tcW w:w="1101" w:type="dxa"/>
            <w:shd w:val="clear" w:color="auto" w:fill="365F91"/>
            <w:vAlign w:val="center"/>
          </w:tcPr>
          <w:p w:rsidR="005E7783" w:rsidRPr="00B1761A" w:rsidRDefault="005E7783" w:rsidP="00B1761A">
            <w:pPr>
              <w:pStyle w:val="AERtabletextright"/>
              <w:rPr>
                <w:b/>
                <w:color w:val="FFFFFF"/>
              </w:rPr>
            </w:pPr>
            <w:r w:rsidRPr="00B1761A">
              <w:rPr>
                <w:b/>
                <w:color w:val="FFFFFF"/>
              </w:rPr>
              <w:t>2015–16</w:t>
            </w:r>
          </w:p>
        </w:tc>
        <w:tc>
          <w:tcPr>
            <w:tcW w:w="1100" w:type="dxa"/>
            <w:shd w:val="clear" w:color="auto" w:fill="365F91"/>
            <w:vAlign w:val="center"/>
          </w:tcPr>
          <w:p w:rsidR="005E7783" w:rsidRPr="00B1761A" w:rsidRDefault="005E7783" w:rsidP="00B1761A">
            <w:pPr>
              <w:pStyle w:val="AERtabletextright"/>
              <w:rPr>
                <w:b/>
                <w:color w:val="FFFFFF"/>
              </w:rPr>
            </w:pPr>
            <w:r w:rsidRPr="00B1761A">
              <w:rPr>
                <w:b/>
                <w:color w:val="FFFFFF"/>
              </w:rPr>
              <w:t>2016–17</w:t>
            </w:r>
          </w:p>
        </w:tc>
        <w:tc>
          <w:tcPr>
            <w:tcW w:w="1101" w:type="dxa"/>
            <w:shd w:val="clear" w:color="auto" w:fill="365F91"/>
            <w:vAlign w:val="center"/>
          </w:tcPr>
          <w:p w:rsidR="005E7783" w:rsidRPr="00B1761A" w:rsidRDefault="005E7783" w:rsidP="00B1761A">
            <w:pPr>
              <w:pStyle w:val="AERtabletextright"/>
              <w:rPr>
                <w:b/>
                <w:color w:val="FFFFFF"/>
              </w:rPr>
            </w:pPr>
            <w:r w:rsidRPr="00B1761A">
              <w:rPr>
                <w:b/>
                <w:color w:val="FFFFFF"/>
              </w:rPr>
              <w:t>2017–18</w:t>
            </w:r>
          </w:p>
        </w:tc>
        <w:tc>
          <w:tcPr>
            <w:tcW w:w="1101" w:type="dxa"/>
            <w:shd w:val="clear" w:color="auto" w:fill="365F91"/>
            <w:vAlign w:val="center"/>
          </w:tcPr>
          <w:p w:rsidR="005E7783" w:rsidRPr="00B1761A" w:rsidRDefault="005E7783" w:rsidP="00B1761A">
            <w:pPr>
              <w:pStyle w:val="AERtabletextright"/>
              <w:rPr>
                <w:b/>
                <w:color w:val="FFFFFF"/>
              </w:rPr>
            </w:pPr>
            <w:r w:rsidRPr="00B1761A">
              <w:rPr>
                <w:b/>
                <w:color w:val="FFFFFF"/>
              </w:rPr>
              <w:t>Total</w:t>
            </w:r>
          </w:p>
        </w:tc>
      </w:tr>
      <w:tr w:rsidR="005D5ED8" w:rsidTr="00B1761A">
        <w:tc>
          <w:tcPr>
            <w:tcW w:w="2638" w:type="dxa"/>
            <w:vAlign w:val="center"/>
          </w:tcPr>
          <w:p w:rsidR="005D5ED8" w:rsidRPr="00B1761A" w:rsidRDefault="005D5ED8" w:rsidP="00B1761A">
            <w:pPr>
              <w:pStyle w:val="AERbodytext"/>
              <w:spacing w:before="120"/>
              <w:rPr>
                <w:sz w:val="16"/>
              </w:rPr>
            </w:pPr>
            <w:r w:rsidRPr="00B1761A">
              <w:rPr>
                <w:sz w:val="16"/>
              </w:rPr>
              <w:t>Return on capital</w:t>
            </w:r>
          </w:p>
        </w:tc>
        <w:tc>
          <w:tcPr>
            <w:tcW w:w="1100" w:type="dxa"/>
            <w:vAlign w:val="center"/>
          </w:tcPr>
          <w:p w:rsidR="005D5ED8" w:rsidRPr="00AE0164" w:rsidRDefault="005D5ED8" w:rsidP="00E92494">
            <w:pPr>
              <w:pStyle w:val="AERtabletextright"/>
              <w:keepNext/>
              <w:keepLines/>
            </w:pPr>
            <w:r w:rsidRPr="00AE0164">
              <w:t xml:space="preserve"> 8.0 </w:t>
            </w:r>
          </w:p>
        </w:tc>
        <w:tc>
          <w:tcPr>
            <w:tcW w:w="1101" w:type="dxa"/>
            <w:vAlign w:val="center"/>
          </w:tcPr>
          <w:p w:rsidR="005D5ED8" w:rsidRPr="00AE0164" w:rsidRDefault="005D5ED8" w:rsidP="00E92494">
            <w:pPr>
              <w:pStyle w:val="AERtabletextright"/>
              <w:keepNext/>
              <w:keepLines/>
            </w:pPr>
            <w:r w:rsidRPr="00AE0164">
              <w:t xml:space="preserve"> 8.1 </w:t>
            </w:r>
          </w:p>
        </w:tc>
        <w:tc>
          <w:tcPr>
            <w:tcW w:w="1101" w:type="dxa"/>
            <w:vAlign w:val="center"/>
          </w:tcPr>
          <w:p w:rsidR="005D5ED8" w:rsidRPr="00AE0164" w:rsidRDefault="005D5ED8" w:rsidP="00E92494">
            <w:pPr>
              <w:pStyle w:val="AERtabletextright"/>
              <w:keepNext/>
              <w:keepLines/>
            </w:pPr>
            <w:r w:rsidRPr="00AE0164">
              <w:t xml:space="preserve"> 8.</w:t>
            </w:r>
            <w:r>
              <w:t>1</w:t>
            </w:r>
            <w:r w:rsidRPr="00AE0164">
              <w:t xml:space="preserve"> </w:t>
            </w:r>
          </w:p>
        </w:tc>
        <w:tc>
          <w:tcPr>
            <w:tcW w:w="1100" w:type="dxa"/>
            <w:vAlign w:val="center"/>
          </w:tcPr>
          <w:p w:rsidR="005D5ED8" w:rsidRPr="00AE0164" w:rsidRDefault="005D5ED8" w:rsidP="00E92494">
            <w:pPr>
              <w:pStyle w:val="AERtabletextright"/>
              <w:keepNext/>
              <w:keepLines/>
            </w:pPr>
            <w:r w:rsidRPr="00AE0164">
              <w:t xml:space="preserve"> 8.2 </w:t>
            </w:r>
          </w:p>
        </w:tc>
        <w:tc>
          <w:tcPr>
            <w:tcW w:w="1101" w:type="dxa"/>
            <w:vAlign w:val="center"/>
          </w:tcPr>
          <w:p w:rsidR="005D5ED8" w:rsidRPr="00AE0164" w:rsidRDefault="005D5ED8" w:rsidP="00E92494">
            <w:pPr>
              <w:pStyle w:val="AERtabletextright"/>
              <w:keepNext/>
              <w:keepLines/>
            </w:pPr>
            <w:r w:rsidRPr="00AE0164">
              <w:t xml:space="preserve"> 8.</w:t>
            </w:r>
            <w:r>
              <w:t>1</w:t>
            </w:r>
            <w:r w:rsidRPr="00AE0164">
              <w:t xml:space="preserve"> </w:t>
            </w:r>
          </w:p>
        </w:tc>
        <w:tc>
          <w:tcPr>
            <w:tcW w:w="1101" w:type="dxa"/>
            <w:vAlign w:val="center"/>
          </w:tcPr>
          <w:p w:rsidR="005D5ED8" w:rsidRPr="00AE0164" w:rsidRDefault="005D5ED8" w:rsidP="00E92494">
            <w:pPr>
              <w:pStyle w:val="AERtabletextright"/>
              <w:keepNext/>
              <w:keepLines/>
            </w:pPr>
            <w:r w:rsidRPr="00AE0164">
              <w:t>40.</w:t>
            </w:r>
            <w:r>
              <w:t>5</w:t>
            </w:r>
          </w:p>
        </w:tc>
      </w:tr>
      <w:tr w:rsidR="005D5ED8" w:rsidTr="00B1761A">
        <w:tc>
          <w:tcPr>
            <w:tcW w:w="2638" w:type="dxa"/>
            <w:shd w:val="clear" w:color="auto" w:fill="DBE5F1"/>
            <w:vAlign w:val="center"/>
          </w:tcPr>
          <w:p w:rsidR="005D5ED8" w:rsidRPr="00B1761A" w:rsidRDefault="005D5ED8" w:rsidP="00B1761A">
            <w:pPr>
              <w:pStyle w:val="AERbodytext"/>
              <w:numPr>
                <w:ilvl w:val="0"/>
                <w:numId w:val="0"/>
              </w:numPr>
              <w:spacing w:before="120"/>
              <w:rPr>
                <w:sz w:val="16"/>
              </w:rPr>
            </w:pPr>
            <w:r w:rsidRPr="00B1761A">
              <w:rPr>
                <w:sz w:val="16"/>
              </w:rPr>
              <w:t>Regulatory depreciation</w:t>
            </w:r>
          </w:p>
        </w:tc>
        <w:tc>
          <w:tcPr>
            <w:tcW w:w="1100" w:type="dxa"/>
            <w:shd w:val="clear" w:color="auto" w:fill="DBE5F1"/>
            <w:vAlign w:val="center"/>
          </w:tcPr>
          <w:p w:rsidR="005D5ED8" w:rsidRPr="00AE0164" w:rsidRDefault="005D5ED8" w:rsidP="00E92494">
            <w:pPr>
              <w:pStyle w:val="AERtabletextright"/>
              <w:keepNext/>
              <w:keepLines/>
            </w:pPr>
            <w:r w:rsidRPr="00AE0164">
              <w:t xml:space="preserve"> 0.8 </w:t>
            </w:r>
          </w:p>
        </w:tc>
        <w:tc>
          <w:tcPr>
            <w:tcW w:w="1101" w:type="dxa"/>
            <w:shd w:val="clear" w:color="auto" w:fill="DBE5F1"/>
            <w:vAlign w:val="center"/>
          </w:tcPr>
          <w:p w:rsidR="005D5ED8" w:rsidRPr="00AE0164" w:rsidRDefault="005D5ED8" w:rsidP="00E92494">
            <w:pPr>
              <w:pStyle w:val="AERtabletextright"/>
              <w:keepNext/>
              <w:keepLines/>
            </w:pPr>
            <w:r w:rsidRPr="00AE0164">
              <w:t xml:space="preserve"> 0.9 </w:t>
            </w:r>
          </w:p>
        </w:tc>
        <w:tc>
          <w:tcPr>
            <w:tcW w:w="1101" w:type="dxa"/>
            <w:shd w:val="clear" w:color="auto" w:fill="DBE5F1"/>
            <w:vAlign w:val="center"/>
          </w:tcPr>
          <w:p w:rsidR="005D5ED8" w:rsidRPr="00AE0164" w:rsidRDefault="005D5ED8" w:rsidP="00E92494">
            <w:pPr>
              <w:pStyle w:val="AERtabletextright"/>
              <w:keepNext/>
              <w:keepLines/>
            </w:pPr>
            <w:r w:rsidRPr="00AE0164">
              <w:t xml:space="preserve"> 1.0 </w:t>
            </w:r>
          </w:p>
        </w:tc>
        <w:tc>
          <w:tcPr>
            <w:tcW w:w="1100" w:type="dxa"/>
            <w:shd w:val="clear" w:color="auto" w:fill="DBE5F1"/>
            <w:vAlign w:val="center"/>
          </w:tcPr>
          <w:p w:rsidR="005D5ED8" w:rsidRPr="00AE0164" w:rsidRDefault="005D5ED8" w:rsidP="00E92494">
            <w:pPr>
              <w:pStyle w:val="AERtabletextright"/>
              <w:keepNext/>
              <w:keepLines/>
            </w:pPr>
            <w:r w:rsidRPr="00AE0164">
              <w:t xml:space="preserve"> 1.2 </w:t>
            </w:r>
          </w:p>
        </w:tc>
        <w:tc>
          <w:tcPr>
            <w:tcW w:w="1101" w:type="dxa"/>
            <w:shd w:val="clear" w:color="auto" w:fill="DBE5F1"/>
            <w:vAlign w:val="center"/>
          </w:tcPr>
          <w:p w:rsidR="005D5ED8" w:rsidRPr="00AE0164" w:rsidRDefault="005D5ED8" w:rsidP="00E92494">
            <w:pPr>
              <w:pStyle w:val="AERtabletextright"/>
              <w:keepNext/>
              <w:keepLines/>
            </w:pPr>
            <w:r w:rsidRPr="00AE0164">
              <w:t xml:space="preserve"> 1.3 </w:t>
            </w:r>
          </w:p>
        </w:tc>
        <w:tc>
          <w:tcPr>
            <w:tcW w:w="1101" w:type="dxa"/>
            <w:shd w:val="clear" w:color="auto" w:fill="DBE5F1"/>
            <w:vAlign w:val="center"/>
          </w:tcPr>
          <w:p w:rsidR="005D5ED8" w:rsidRPr="00AE0164" w:rsidRDefault="005D5ED8" w:rsidP="00E92494">
            <w:pPr>
              <w:pStyle w:val="AERtabletextright"/>
              <w:keepNext/>
              <w:keepLines/>
            </w:pPr>
            <w:r w:rsidRPr="00AE0164">
              <w:t>5.1</w:t>
            </w:r>
          </w:p>
        </w:tc>
      </w:tr>
      <w:tr w:rsidR="005D5ED8" w:rsidTr="00B1761A">
        <w:tc>
          <w:tcPr>
            <w:tcW w:w="2638" w:type="dxa"/>
            <w:vAlign w:val="center"/>
          </w:tcPr>
          <w:p w:rsidR="005D5ED8" w:rsidRPr="00B1761A" w:rsidRDefault="005D5ED8" w:rsidP="00B1761A">
            <w:pPr>
              <w:pStyle w:val="AERbodytext"/>
              <w:numPr>
                <w:ilvl w:val="0"/>
                <w:numId w:val="0"/>
              </w:numPr>
              <w:spacing w:before="120"/>
              <w:rPr>
                <w:sz w:val="16"/>
              </w:rPr>
            </w:pPr>
            <w:r w:rsidRPr="00B1761A">
              <w:rPr>
                <w:sz w:val="16"/>
              </w:rPr>
              <w:t>Operating expenditure</w:t>
            </w:r>
          </w:p>
        </w:tc>
        <w:tc>
          <w:tcPr>
            <w:tcW w:w="1100" w:type="dxa"/>
            <w:vAlign w:val="center"/>
          </w:tcPr>
          <w:p w:rsidR="005D5ED8" w:rsidRPr="00AE0164" w:rsidRDefault="005D5ED8" w:rsidP="00E92494">
            <w:pPr>
              <w:pStyle w:val="AERtabletextright"/>
              <w:keepNext/>
              <w:keepLines/>
            </w:pPr>
            <w:r w:rsidRPr="00AE0164">
              <w:t xml:space="preserve"> 3.9 </w:t>
            </w:r>
          </w:p>
        </w:tc>
        <w:tc>
          <w:tcPr>
            <w:tcW w:w="1101" w:type="dxa"/>
            <w:vAlign w:val="center"/>
          </w:tcPr>
          <w:p w:rsidR="005D5ED8" w:rsidRPr="00AE0164" w:rsidRDefault="005D5ED8" w:rsidP="00E92494">
            <w:pPr>
              <w:pStyle w:val="AERtabletextright"/>
              <w:keepNext/>
              <w:keepLines/>
            </w:pPr>
            <w:r w:rsidRPr="00AE0164">
              <w:t xml:space="preserve"> 4.0 </w:t>
            </w:r>
          </w:p>
        </w:tc>
        <w:tc>
          <w:tcPr>
            <w:tcW w:w="1101" w:type="dxa"/>
            <w:vAlign w:val="center"/>
          </w:tcPr>
          <w:p w:rsidR="005D5ED8" w:rsidRPr="00AE0164" w:rsidRDefault="005D5ED8" w:rsidP="00E92494">
            <w:pPr>
              <w:pStyle w:val="AERtabletextright"/>
              <w:keepNext/>
              <w:keepLines/>
            </w:pPr>
            <w:r w:rsidRPr="00AE0164">
              <w:t xml:space="preserve"> 4.</w:t>
            </w:r>
            <w:r>
              <w:t>1</w:t>
            </w:r>
            <w:r w:rsidRPr="00AE0164">
              <w:t xml:space="preserve"> </w:t>
            </w:r>
          </w:p>
        </w:tc>
        <w:tc>
          <w:tcPr>
            <w:tcW w:w="1100" w:type="dxa"/>
            <w:vAlign w:val="center"/>
          </w:tcPr>
          <w:p w:rsidR="005D5ED8" w:rsidRPr="00AE0164" w:rsidRDefault="005D5ED8" w:rsidP="00E92494">
            <w:pPr>
              <w:pStyle w:val="AERtabletextright"/>
              <w:keepNext/>
              <w:keepLines/>
            </w:pPr>
            <w:r w:rsidRPr="00AE0164">
              <w:t xml:space="preserve"> 4.3 </w:t>
            </w:r>
          </w:p>
        </w:tc>
        <w:tc>
          <w:tcPr>
            <w:tcW w:w="1101" w:type="dxa"/>
            <w:vAlign w:val="center"/>
          </w:tcPr>
          <w:p w:rsidR="005D5ED8" w:rsidRPr="00AE0164" w:rsidRDefault="005D5ED8" w:rsidP="00E92494">
            <w:pPr>
              <w:pStyle w:val="AERtabletextright"/>
              <w:keepNext/>
              <w:keepLines/>
            </w:pPr>
            <w:r>
              <w:t xml:space="preserve"> 4.6</w:t>
            </w:r>
            <w:r w:rsidRPr="00AE0164">
              <w:t xml:space="preserve"> </w:t>
            </w:r>
          </w:p>
        </w:tc>
        <w:tc>
          <w:tcPr>
            <w:tcW w:w="1101" w:type="dxa"/>
            <w:vAlign w:val="center"/>
          </w:tcPr>
          <w:p w:rsidR="005D5ED8" w:rsidRPr="00AE0164" w:rsidRDefault="005D5ED8" w:rsidP="00E92494">
            <w:pPr>
              <w:pStyle w:val="AERtabletextright"/>
              <w:keepNext/>
              <w:keepLines/>
            </w:pPr>
            <w:r w:rsidRPr="00AE0164">
              <w:t>2</w:t>
            </w:r>
            <w:r>
              <w:t>0</w:t>
            </w:r>
            <w:r w:rsidRPr="00AE0164">
              <w:t>.</w:t>
            </w:r>
            <w:r>
              <w:t>8</w:t>
            </w:r>
          </w:p>
        </w:tc>
      </w:tr>
      <w:tr w:rsidR="005D5ED8" w:rsidTr="00B1761A">
        <w:tc>
          <w:tcPr>
            <w:tcW w:w="2638" w:type="dxa"/>
            <w:shd w:val="clear" w:color="auto" w:fill="DBE5F1"/>
            <w:vAlign w:val="center"/>
          </w:tcPr>
          <w:p w:rsidR="005D5ED8" w:rsidRPr="00B1761A" w:rsidRDefault="005D5ED8" w:rsidP="00B1761A">
            <w:pPr>
              <w:pStyle w:val="AERbodytext"/>
              <w:numPr>
                <w:ilvl w:val="0"/>
                <w:numId w:val="0"/>
              </w:numPr>
              <w:spacing w:before="120"/>
              <w:rPr>
                <w:sz w:val="16"/>
              </w:rPr>
            </w:pPr>
            <w:r w:rsidRPr="00B1761A">
              <w:rPr>
                <w:sz w:val="16"/>
              </w:rPr>
              <w:t>Efficiency benefit sharing scheme (carryover amounts)</w:t>
            </w:r>
          </w:p>
        </w:tc>
        <w:tc>
          <w:tcPr>
            <w:tcW w:w="1100" w:type="dxa"/>
            <w:shd w:val="clear" w:color="auto" w:fill="DBE5F1"/>
            <w:vAlign w:val="center"/>
          </w:tcPr>
          <w:p w:rsidR="005D5ED8" w:rsidRPr="00AE0164" w:rsidRDefault="005D5ED8" w:rsidP="00E92494">
            <w:pPr>
              <w:pStyle w:val="AERtabletextright"/>
              <w:keepNext/>
              <w:keepLines/>
            </w:pPr>
            <w:r>
              <w:t>0.0</w:t>
            </w:r>
          </w:p>
        </w:tc>
        <w:tc>
          <w:tcPr>
            <w:tcW w:w="1101" w:type="dxa"/>
            <w:shd w:val="clear" w:color="auto" w:fill="DBE5F1"/>
            <w:vAlign w:val="center"/>
          </w:tcPr>
          <w:p w:rsidR="005D5ED8" w:rsidRPr="00AE0164" w:rsidRDefault="005D5ED8" w:rsidP="00E92494">
            <w:pPr>
              <w:pStyle w:val="AERtabletextright"/>
              <w:keepNext/>
              <w:keepLines/>
            </w:pPr>
            <w:r>
              <w:t>0.0</w:t>
            </w:r>
          </w:p>
        </w:tc>
        <w:tc>
          <w:tcPr>
            <w:tcW w:w="1101" w:type="dxa"/>
            <w:shd w:val="clear" w:color="auto" w:fill="DBE5F1"/>
            <w:vAlign w:val="center"/>
          </w:tcPr>
          <w:p w:rsidR="005D5ED8" w:rsidRPr="00AE0164" w:rsidRDefault="005D5ED8" w:rsidP="00E92494">
            <w:pPr>
              <w:pStyle w:val="AERtabletextright"/>
              <w:keepNext/>
              <w:keepLines/>
            </w:pPr>
            <w:r>
              <w:t>0.0</w:t>
            </w:r>
          </w:p>
        </w:tc>
        <w:tc>
          <w:tcPr>
            <w:tcW w:w="1100" w:type="dxa"/>
            <w:shd w:val="clear" w:color="auto" w:fill="DBE5F1"/>
            <w:vAlign w:val="center"/>
          </w:tcPr>
          <w:p w:rsidR="005D5ED8" w:rsidRPr="00AE0164" w:rsidRDefault="005D5ED8" w:rsidP="00E92494">
            <w:pPr>
              <w:pStyle w:val="AERtabletextright"/>
              <w:keepNext/>
              <w:keepLines/>
            </w:pPr>
            <w:r>
              <w:t>0.0</w:t>
            </w:r>
          </w:p>
        </w:tc>
        <w:tc>
          <w:tcPr>
            <w:tcW w:w="1101" w:type="dxa"/>
            <w:shd w:val="clear" w:color="auto" w:fill="DBE5F1"/>
            <w:vAlign w:val="center"/>
          </w:tcPr>
          <w:p w:rsidR="005D5ED8" w:rsidRPr="00AE0164" w:rsidRDefault="005D5ED8" w:rsidP="00E92494">
            <w:pPr>
              <w:pStyle w:val="AERtabletextright"/>
              <w:keepNext/>
              <w:keepLines/>
            </w:pPr>
            <w:r>
              <w:t>0.0</w:t>
            </w:r>
          </w:p>
        </w:tc>
        <w:tc>
          <w:tcPr>
            <w:tcW w:w="1101" w:type="dxa"/>
            <w:shd w:val="clear" w:color="auto" w:fill="DBE5F1"/>
            <w:vAlign w:val="center"/>
          </w:tcPr>
          <w:p w:rsidR="005D5ED8" w:rsidRPr="00AE0164" w:rsidRDefault="005D5ED8" w:rsidP="00E92494">
            <w:pPr>
              <w:pStyle w:val="AERtabletextright"/>
              <w:keepNext/>
              <w:keepLines/>
            </w:pPr>
            <w:r>
              <w:t>0.0</w:t>
            </w:r>
          </w:p>
        </w:tc>
      </w:tr>
      <w:tr w:rsidR="005D5ED8" w:rsidTr="00B1761A">
        <w:tc>
          <w:tcPr>
            <w:tcW w:w="2638" w:type="dxa"/>
            <w:vAlign w:val="center"/>
          </w:tcPr>
          <w:p w:rsidR="005D5ED8" w:rsidRPr="00B1761A" w:rsidRDefault="005D5ED8" w:rsidP="00B1761A">
            <w:pPr>
              <w:pStyle w:val="AERbodytext"/>
              <w:numPr>
                <w:ilvl w:val="0"/>
                <w:numId w:val="0"/>
              </w:numPr>
              <w:spacing w:before="120"/>
              <w:rPr>
                <w:sz w:val="16"/>
              </w:rPr>
            </w:pPr>
            <w:r w:rsidRPr="00B1761A">
              <w:rPr>
                <w:sz w:val="16"/>
              </w:rPr>
              <w:t>Net tax allowance</w:t>
            </w:r>
          </w:p>
        </w:tc>
        <w:tc>
          <w:tcPr>
            <w:tcW w:w="1100" w:type="dxa"/>
            <w:vAlign w:val="center"/>
          </w:tcPr>
          <w:p w:rsidR="005D5ED8" w:rsidRPr="00AE0164" w:rsidRDefault="005D5ED8" w:rsidP="00E92494">
            <w:pPr>
              <w:pStyle w:val="AERtabletextright"/>
              <w:keepNext/>
              <w:keepLines/>
            </w:pPr>
            <w:r w:rsidRPr="00AE0164">
              <w:t xml:space="preserve"> 0.2 </w:t>
            </w:r>
          </w:p>
        </w:tc>
        <w:tc>
          <w:tcPr>
            <w:tcW w:w="1101" w:type="dxa"/>
            <w:vAlign w:val="center"/>
          </w:tcPr>
          <w:p w:rsidR="005D5ED8" w:rsidRPr="00AE0164" w:rsidRDefault="005D5ED8" w:rsidP="00E92494">
            <w:pPr>
              <w:pStyle w:val="AERtabletextright"/>
              <w:keepNext/>
              <w:keepLines/>
            </w:pPr>
            <w:r w:rsidRPr="00AE0164">
              <w:t xml:space="preserve"> 0.2 </w:t>
            </w:r>
          </w:p>
        </w:tc>
        <w:tc>
          <w:tcPr>
            <w:tcW w:w="1101" w:type="dxa"/>
            <w:vAlign w:val="center"/>
          </w:tcPr>
          <w:p w:rsidR="005D5ED8" w:rsidRPr="00AE0164" w:rsidRDefault="005D5ED8" w:rsidP="00E92494">
            <w:pPr>
              <w:pStyle w:val="AERtabletextright"/>
              <w:keepNext/>
              <w:keepLines/>
            </w:pPr>
            <w:r w:rsidRPr="00AE0164">
              <w:t xml:space="preserve"> 0.2 </w:t>
            </w:r>
          </w:p>
        </w:tc>
        <w:tc>
          <w:tcPr>
            <w:tcW w:w="1100" w:type="dxa"/>
            <w:vAlign w:val="center"/>
          </w:tcPr>
          <w:p w:rsidR="005D5ED8" w:rsidRPr="00AE0164" w:rsidRDefault="005D5ED8" w:rsidP="00E92494">
            <w:pPr>
              <w:pStyle w:val="AERtabletextright"/>
              <w:keepNext/>
              <w:keepLines/>
            </w:pPr>
            <w:r w:rsidRPr="00AE0164">
              <w:t xml:space="preserve"> 0.3 </w:t>
            </w:r>
          </w:p>
        </w:tc>
        <w:tc>
          <w:tcPr>
            <w:tcW w:w="1101" w:type="dxa"/>
            <w:vAlign w:val="center"/>
          </w:tcPr>
          <w:p w:rsidR="005D5ED8" w:rsidRPr="00AE0164" w:rsidRDefault="005D5ED8" w:rsidP="00E92494">
            <w:pPr>
              <w:pStyle w:val="AERtabletextright"/>
              <w:keepNext/>
              <w:keepLines/>
            </w:pPr>
            <w:r w:rsidRPr="00AE0164">
              <w:t xml:space="preserve"> 0.3 </w:t>
            </w:r>
          </w:p>
        </w:tc>
        <w:tc>
          <w:tcPr>
            <w:tcW w:w="1101" w:type="dxa"/>
            <w:vAlign w:val="center"/>
          </w:tcPr>
          <w:p w:rsidR="005D5ED8" w:rsidRPr="00AE0164" w:rsidRDefault="005D5ED8" w:rsidP="00E92494">
            <w:pPr>
              <w:pStyle w:val="AERtabletextright"/>
              <w:keepNext/>
              <w:keepLines/>
            </w:pPr>
            <w:r>
              <w:t>1.2</w:t>
            </w:r>
          </w:p>
        </w:tc>
      </w:tr>
      <w:tr w:rsidR="005D5ED8" w:rsidTr="00B1761A">
        <w:tc>
          <w:tcPr>
            <w:tcW w:w="2638" w:type="dxa"/>
            <w:shd w:val="clear" w:color="auto" w:fill="DBE5F1"/>
            <w:vAlign w:val="center"/>
          </w:tcPr>
          <w:p w:rsidR="005D5ED8" w:rsidRPr="00B1761A" w:rsidRDefault="005D5ED8" w:rsidP="00B1761A">
            <w:pPr>
              <w:pStyle w:val="AERbodytext"/>
              <w:numPr>
                <w:ilvl w:val="0"/>
                <w:numId w:val="0"/>
              </w:numPr>
              <w:spacing w:before="120"/>
              <w:rPr>
                <w:sz w:val="16"/>
              </w:rPr>
            </w:pPr>
            <w:r w:rsidRPr="00B1761A">
              <w:rPr>
                <w:sz w:val="16"/>
              </w:rPr>
              <w:t>Annual building block revenue requirement (unsmoothed)</w:t>
            </w:r>
          </w:p>
        </w:tc>
        <w:tc>
          <w:tcPr>
            <w:tcW w:w="1100" w:type="dxa"/>
            <w:shd w:val="clear" w:color="auto" w:fill="DBE5F1"/>
            <w:vAlign w:val="center"/>
          </w:tcPr>
          <w:p w:rsidR="005D5ED8" w:rsidRPr="00AE0164" w:rsidRDefault="005D5ED8" w:rsidP="00E92494">
            <w:pPr>
              <w:pStyle w:val="AERtabletextright"/>
              <w:keepNext/>
              <w:keepLines/>
            </w:pPr>
            <w:r w:rsidRPr="00AE0164">
              <w:t>12.9</w:t>
            </w:r>
          </w:p>
        </w:tc>
        <w:tc>
          <w:tcPr>
            <w:tcW w:w="1101" w:type="dxa"/>
            <w:shd w:val="clear" w:color="auto" w:fill="DBE5F1"/>
            <w:vAlign w:val="center"/>
          </w:tcPr>
          <w:p w:rsidR="005D5ED8" w:rsidRPr="00AE0164" w:rsidRDefault="005D5ED8" w:rsidP="00E92494">
            <w:pPr>
              <w:pStyle w:val="AERtabletextright"/>
              <w:keepNext/>
              <w:keepLines/>
            </w:pPr>
            <w:r>
              <w:t xml:space="preserve"> 13.2</w:t>
            </w:r>
            <w:r w:rsidRPr="00AE0164">
              <w:t xml:space="preserve"> </w:t>
            </w:r>
          </w:p>
        </w:tc>
        <w:tc>
          <w:tcPr>
            <w:tcW w:w="1101" w:type="dxa"/>
            <w:shd w:val="clear" w:color="auto" w:fill="DBE5F1"/>
            <w:vAlign w:val="center"/>
          </w:tcPr>
          <w:p w:rsidR="005D5ED8" w:rsidRPr="00AE0164" w:rsidRDefault="005D5ED8" w:rsidP="00E92494">
            <w:pPr>
              <w:pStyle w:val="AERtabletextright"/>
              <w:keepNext/>
              <w:keepLines/>
            </w:pPr>
            <w:r>
              <w:t xml:space="preserve"> 13.5</w:t>
            </w:r>
            <w:r w:rsidRPr="00AE0164">
              <w:t xml:space="preserve"> </w:t>
            </w:r>
          </w:p>
        </w:tc>
        <w:tc>
          <w:tcPr>
            <w:tcW w:w="1100" w:type="dxa"/>
            <w:shd w:val="clear" w:color="auto" w:fill="DBE5F1"/>
            <w:vAlign w:val="center"/>
          </w:tcPr>
          <w:p w:rsidR="005D5ED8" w:rsidRPr="00AE0164" w:rsidRDefault="005D5ED8" w:rsidP="00E92494">
            <w:pPr>
              <w:pStyle w:val="AERtabletextright"/>
              <w:keepNext/>
              <w:keepLines/>
            </w:pPr>
            <w:r w:rsidRPr="00AE0164">
              <w:t xml:space="preserve"> 1</w:t>
            </w:r>
            <w:r>
              <w:t>3.9</w:t>
            </w:r>
            <w:r w:rsidRPr="00AE0164">
              <w:t xml:space="preserve"> </w:t>
            </w:r>
          </w:p>
        </w:tc>
        <w:tc>
          <w:tcPr>
            <w:tcW w:w="1101" w:type="dxa"/>
            <w:shd w:val="clear" w:color="auto" w:fill="DBE5F1"/>
            <w:vAlign w:val="center"/>
          </w:tcPr>
          <w:p w:rsidR="005D5ED8" w:rsidRPr="00AE0164" w:rsidRDefault="005D5ED8" w:rsidP="00E92494">
            <w:pPr>
              <w:pStyle w:val="AERtabletextright"/>
              <w:keepNext/>
              <w:keepLines/>
            </w:pPr>
            <w:r w:rsidRPr="00AE0164">
              <w:t xml:space="preserve"> 14.</w:t>
            </w:r>
            <w:r>
              <w:t>3</w:t>
            </w:r>
            <w:r w:rsidRPr="00AE0164">
              <w:t xml:space="preserve"> </w:t>
            </w:r>
          </w:p>
        </w:tc>
        <w:tc>
          <w:tcPr>
            <w:tcW w:w="1101" w:type="dxa"/>
            <w:shd w:val="clear" w:color="auto" w:fill="DBE5F1"/>
            <w:vAlign w:val="center"/>
          </w:tcPr>
          <w:p w:rsidR="005D5ED8" w:rsidRPr="00AE0164" w:rsidRDefault="005D5ED8" w:rsidP="00E92494">
            <w:pPr>
              <w:pStyle w:val="AERtabletextright"/>
              <w:keepNext/>
              <w:keepLines/>
            </w:pPr>
            <w:r w:rsidRPr="00AE0164">
              <w:t>6</w:t>
            </w:r>
            <w:r>
              <w:t>7</w:t>
            </w:r>
            <w:r w:rsidRPr="00AE0164">
              <w:t>.</w:t>
            </w:r>
            <w:r>
              <w:t>7</w:t>
            </w:r>
          </w:p>
        </w:tc>
      </w:tr>
    </w:tbl>
    <w:p w:rsidR="0026063E" w:rsidRDefault="005E7783" w:rsidP="005E7783">
      <w:pPr>
        <w:pStyle w:val="AERtablesource"/>
      </w:pPr>
      <w:r>
        <w:t xml:space="preserve">Source: </w:t>
      </w:r>
      <w:r w:rsidR="005610F3">
        <w:tab/>
      </w:r>
      <w:r>
        <w:t>AER analysis</w:t>
      </w:r>
      <w:r w:rsidR="00FB486F">
        <w:t>.</w:t>
      </w:r>
    </w:p>
    <w:p w:rsidR="005E7783" w:rsidRPr="005E7783" w:rsidRDefault="00DB7583" w:rsidP="005E7783">
      <w:pPr>
        <w:pStyle w:val="AERheading4"/>
      </w:pPr>
      <w:r>
        <w:t>Method of calculating Murraylink</w:t>
      </w:r>
      <w:r w:rsidR="005E7783" w:rsidRPr="005E7783">
        <w:t>’s maximum allowed revenue</w:t>
      </w:r>
    </w:p>
    <w:p w:rsidR="005E7783" w:rsidRPr="005E7783" w:rsidRDefault="005E7783" w:rsidP="005E7783">
      <w:pPr>
        <w:pStyle w:val="AERbodytext"/>
      </w:pPr>
      <w:r w:rsidRPr="005E7783">
        <w:t xml:space="preserve">The AER has determined that the method of calculating </w:t>
      </w:r>
      <w:r w:rsidR="00DB7583">
        <w:t>Murraylink</w:t>
      </w:r>
      <w:r w:rsidRPr="005E7783">
        <w:t xml:space="preserve">’s MAR for each year of the </w:t>
      </w:r>
      <w:r w:rsidR="00383D13">
        <w:br/>
      </w:r>
      <w:r w:rsidRPr="005E7783">
        <w:t xml:space="preserve">2013–18 regulatory control period will be the sum of its allowed revenue (AR) for that year and adjustments arising from the AER’s service target performance incentive scheme (STPIS) and any approved pass through amounts. </w:t>
      </w:r>
    </w:p>
    <w:p w:rsidR="005E7783" w:rsidRPr="005E7783" w:rsidRDefault="005E7783" w:rsidP="005E7783">
      <w:pPr>
        <w:pStyle w:val="AERbodytext"/>
      </w:pPr>
      <w:r w:rsidRPr="005E7783">
        <w:t xml:space="preserve">The AER determines </w:t>
      </w:r>
      <w:r w:rsidR="00DB7583">
        <w:t>Murraylink</w:t>
      </w:r>
      <w:r w:rsidRPr="005E7783">
        <w:t>’s AR for 2013–14 is $</w:t>
      </w:r>
      <w:r w:rsidR="00430F03">
        <w:t>13</w:t>
      </w:r>
      <w:r w:rsidRPr="005E7783">
        <w:t>.</w:t>
      </w:r>
      <w:r w:rsidR="00430F03">
        <w:t>2</w:t>
      </w:r>
      <w:r w:rsidRPr="005E7783">
        <w:t xml:space="preserve"> million. The 2013–14 AR value may be adjusted for any service standards incentive rewards or penalties carried over from the </w:t>
      </w:r>
      <w:r w:rsidR="00445BAB">
        <w:t>1 October 2003 to 30 June 2013</w:t>
      </w:r>
      <w:r w:rsidRPr="005E7783">
        <w:t xml:space="preserve"> regulatory control period, as determined in accordance with the </w:t>
      </w:r>
      <w:r w:rsidR="00383D13">
        <w:t>ACCC</w:t>
      </w:r>
      <w:r w:rsidR="00383D13" w:rsidRPr="005E7783">
        <w:t xml:space="preserve">’s </w:t>
      </w:r>
      <w:r w:rsidRPr="005E7783">
        <w:t>200</w:t>
      </w:r>
      <w:r w:rsidR="00383D13">
        <w:t>3</w:t>
      </w:r>
      <w:r w:rsidRPr="005E7783">
        <w:t xml:space="preserve"> revenue cap decision for </w:t>
      </w:r>
      <w:r w:rsidR="00DB7583">
        <w:t>Murraylink</w:t>
      </w:r>
      <w:r w:rsidRPr="005E7783">
        <w:t xml:space="preserve">. </w:t>
      </w:r>
    </w:p>
    <w:p w:rsidR="005E7783" w:rsidRDefault="00DB7583" w:rsidP="005E7783">
      <w:pPr>
        <w:pStyle w:val="AERbodytext"/>
        <w:numPr>
          <w:ilvl w:val="0"/>
          <w:numId w:val="0"/>
        </w:numPr>
      </w:pPr>
      <w:r>
        <w:t>Murraylink</w:t>
      </w:r>
      <w:r w:rsidR="005E7783" w:rsidRPr="005E7783">
        <w:t>’s AR for subsequent years of the 2013–18 regulatory control period requires an annual adjustment based on the previous year’s AR and is calculated using the CPI–X methodology:</w:t>
      </w:r>
    </w:p>
    <w:p w:rsidR="005610F3" w:rsidRDefault="005E7783" w:rsidP="005E7783">
      <w:pPr>
        <w:pStyle w:val="AERbodytext"/>
      </w:pPr>
      <w:r>
        <w:tab/>
      </w:r>
    </w:p>
    <w:p w:rsidR="005E7783" w:rsidRDefault="005610F3" w:rsidP="005E7783">
      <w:pPr>
        <w:pStyle w:val="AERbodytext"/>
      </w:pPr>
      <w:r>
        <w:br w:type="page"/>
      </w:r>
      <w:r w:rsidR="005E7783">
        <w:lastRenderedPageBreak/>
        <w:t>AR</w:t>
      </w:r>
      <w:r w:rsidR="005E7783" w:rsidRPr="00BB6B2F">
        <w:rPr>
          <w:rStyle w:val="AERsubscript-italic"/>
        </w:rPr>
        <w:t>t</w:t>
      </w:r>
      <w:r w:rsidR="005E7783">
        <w:t xml:space="preserve"> </w:t>
      </w:r>
      <w:r w:rsidR="005E7783">
        <w:tab/>
        <w:t>=</w:t>
      </w:r>
      <w:r w:rsidR="005E7783">
        <w:tab/>
        <w:t>AR</w:t>
      </w:r>
      <w:r w:rsidR="005E7783" w:rsidRPr="00BB6B2F">
        <w:rPr>
          <w:rStyle w:val="AERsubscript-italic"/>
        </w:rPr>
        <w:t xml:space="preserve">t-1 </w:t>
      </w:r>
      <w:r w:rsidR="005E7783">
        <w:t>× (1 + ∆CPI) × (1 – X</w:t>
      </w:r>
      <w:r w:rsidR="005E7783" w:rsidRPr="00BB6B2F">
        <w:rPr>
          <w:rStyle w:val="AERsubscript-italic"/>
        </w:rPr>
        <w:t>t</w:t>
      </w:r>
      <w:r w:rsidR="005E7783">
        <w:t>)</w:t>
      </w:r>
    </w:p>
    <w:p w:rsidR="005E7783" w:rsidRDefault="005E7783" w:rsidP="005E7783">
      <w:pPr>
        <w:pStyle w:val="AERbodytext"/>
      </w:pPr>
      <w:r>
        <w:t>where:</w:t>
      </w:r>
    </w:p>
    <w:p w:rsidR="005E7783" w:rsidRDefault="005E7783" w:rsidP="005E7783">
      <w:pPr>
        <w:pStyle w:val="AERbodytext"/>
      </w:pPr>
      <w:r>
        <w:tab/>
        <w:t>AR</w:t>
      </w:r>
      <w:r>
        <w:tab/>
        <w:t>=</w:t>
      </w:r>
      <w:r>
        <w:tab/>
        <w:t>the allowed revenue</w:t>
      </w:r>
    </w:p>
    <w:p w:rsidR="005E7783" w:rsidRDefault="005E7783" w:rsidP="005E7783">
      <w:pPr>
        <w:pStyle w:val="AERbodytext"/>
      </w:pPr>
      <w:r>
        <w:tab/>
      </w:r>
      <w:r w:rsidRPr="00BB6B2F">
        <w:rPr>
          <w:rStyle w:val="AERtextitalic"/>
        </w:rPr>
        <w:t>t</w:t>
      </w:r>
      <w:r>
        <w:tab/>
        <w:t>=</w:t>
      </w:r>
      <w:r>
        <w:tab/>
        <w:t xml:space="preserve">time period/financial year (for </w:t>
      </w:r>
      <w:r w:rsidRPr="00BB6B2F">
        <w:rPr>
          <w:rStyle w:val="AERtextitalic"/>
        </w:rPr>
        <w:t>t</w:t>
      </w:r>
      <w:r w:rsidRPr="00D440CA">
        <w:t xml:space="preserve"> </w:t>
      </w:r>
      <w:r>
        <w:t>= 2, 3, 4, 5)</w:t>
      </w:r>
    </w:p>
    <w:p w:rsidR="005E7783" w:rsidRDefault="005E7783" w:rsidP="005E7783">
      <w:pPr>
        <w:pStyle w:val="AERbodytext"/>
      </w:pPr>
      <w:r>
        <w:tab/>
        <w:t>∆CPI</w:t>
      </w:r>
      <w:r>
        <w:tab/>
        <w:t>=</w:t>
      </w:r>
      <w:r>
        <w:tab/>
        <w:t>the annual percentage change in the ABS c</w:t>
      </w:r>
      <w:r w:rsidRPr="00D40018">
        <w:t xml:space="preserve">onsumer price index </w:t>
      </w:r>
      <w:r>
        <w:tab/>
      </w:r>
      <w:r>
        <w:tab/>
      </w:r>
      <w:r>
        <w:tab/>
      </w:r>
      <w:r>
        <w:tab/>
      </w:r>
      <w:r>
        <w:tab/>
        <w:t xml:space="preserve">(CPI) </w:t>
      </w:r>
      <w:r w:rsidRPr="00D40018">
        <w:t>all groups, weighted average of eight capital cities</w:t>
      </w:r>
      <w:r>
        <w:t xml:space="preserve"> from March </w:t>
      </w:r>
      <w:r>
        <w:tab/>
      </w:r>
      <w:r>
        <w:tab/>
      </w:r>
      <w:r>
        <w:tab/>
      </w:r>
      <w:r>
        <w:tab/>
        <w:t xml:space="preserve">in year </w:t>
      </w:r>
      <w:r w:rsidRPr="00BB6B2F">
        <w:rPr>
          <w:rStyle w:val="AERtextitalic"/>
        </w:rPr>
        <w:t>t</w:t>
      </w:r>
      <w:r>
        <w:t xml:space="preserve"> – 2 to March in year </w:t>
      </w:r>
      <w:r w:rsidRPr="00BB6B2F">
        <w:rPr>
          <w:rStyle w:val="AERtextitalic"/>
        </w:rPr>
        <w:t>t</w:t>
      </w:r>
      <w:r>
        <w:t xml:space="preserve"> – 1</w:t>
      </w:r>
    </w:p>
    <w:p w:rsidR="005E7783" w:rsidRDefault="005E7783" w:rsidP="005E7783">
      <w:pPr>
        <w:pStyle w:val="AERbodytext"/>
      </w:pPr>
      <w:r>
        <w:tab/>
        <w:t>X</w:t>
      </w:r>
      <w:r>
        <w:tab/>
        <w:t>=</w:t>
      </w:r>
      <w:r>
        <w:tab/>
        <w:t xml:space="preserve">the smoothing factor of </w:t>
      </w:r>
      <w:r w:rsidR="00694E6C">
        <w:t>1.</w:t>
      </w:r>
      <w:r w:rsidR="00F3055B">
        <w:t>2</w:t>
      </w:r>
      <w:r>
        <w:t xml:space="preserve"> per cent.</w:t>
      </w:r>
    </w:p>
    <w:p w:rsidR="005E7783" w:rsidRDefault="002A60DB" w:rsidP="005E7783">
      <w:pPr>
        <w:pStyle w:val="AERbodytext"/>
        <w:numPr>
          <w:ilvl w:val="0"/>
          <w:numId w:val="0"/>
        </w:numPr>
      </w:pPr>
      <w:r>
        <w:t>The MAR is determined annually by adding to (or deducting from) the AR, the STPIS revenue increment or decrement, and any approved pass through amounts in accordance with clauses 6A.7.2 and 6A.7.3.</w:t>
      </w:r>
      <w:r>
        <w:rPr>
          <w:rStyle w:val="FootnoteReference"/>
        </w:rPr>
        <w:footnoteReference w:id="1"/>
      </w:r>
      <w:r>
        <w:t xml:space="preserve"> </w:t>
      </w:r>
    </w:p>
    <w:p w:rsidR="002A60DB" w:rsidRDefault="002A60DB" w:rsidP="002A60DB">
      <w:pPr>
        <w:pStyle w:val="AERbodytext"/>
      </w:pPr>
      <w:r>
        <w:t>MAR</w:t>
      </w:r>
      <w:r w:rsidRPr="00AE0EE3">
        <w:rPr>
          <w:rStyle w:val="AERsubscript-italic"/>
        </w:rPr>
        <w:t>t</w:t>
      </w:r>
      <w:r>
        <w:tab/>
        <w:t>=</w:t>
      </w:r>
      <w:r>
        <w:tab/>
        <w:t>allowed revenue + performance incentive + pass through</w:t>
      </w:r>
    </w:p>
    <w:p w:rsidR="002A60DB" w:rsidRPr="00976461" w:rsidRDefault="002A60DB" w:rsidP="002A60DB">
      <w:pPr>
        <w:pStyle w:val="AERbodytext"/>
      </w:pPr>
      <w:r>
        <w:tab/>
      </w:r>
      <w:r>
        <w:tab/>
        <w:t>=</w:t>
      </w:r>
      <w:r>
        <w:tab/>
        <w:t>AR</w:t>
      </w:r>
      <w:r w:rsidRPr="00AE0EE3">
        <w:rPr>
          <w:rStyle w:val="AERsubscript-italic"/>
        </w:rPr>
        <w:t>t</w:t>
      </w:r>
      <w:r w:rsidRPr="00AE034B">
        <w:rPr>
          <w:rStyle w:val="AERsubscript"/>
        </w:rPr>
        <w:t xml:space="preserve"> </w:t>
      </w:r>
      <w:r>
        <w:t xml:space="preserve">+ </w:t>
      </w:r>
      <w:r w:rsidRPr="00B710ED">
        <w:object w:dxaOrig="2320" w:dyaOrig="680">
          <v:shape id="_x0000_i1025" type="#_x0000_t75" style="width:115.9pt;height:33.75pt">
            <v:imagedata r:id="rId11" o:title=""/>
          </v:shape>
        </w:object>
      </w:r>
      <w:r>
        <w:t>+ P</w:t>
      </w:r>
      <w:r w:rsidRPr="00AE0EE3">
        <w:rPr>
          <w:rStyle w:val="AERsubscript-italic"/>
        </w:rPr>
        <w:t>t</w:t>
      </w:r>
      <w:r>
        <w:t xml:space="preserve"> </w:t>
      </w:r>
    </w:p>
    <w:p w:rsidR="002A60DB" w:rsidRDefault="002A60DB" w:rsidP="002A60DB">
      <w:pPr>
        <w:pStyle w:val="AERbodytext"/>
      </w:pPr>
      <w:r>
        <w:t>where:</w:t>
      </w:r>
    </w:p>
    <w:p w:rsidR="002A60DB" w:rsidRDefault="002A60DB" w:rsidP="002A60DB">
      <w:pPr>
        <w:pStyle w:val="AERbodytext"/>
      </w:pPr>
      <w:r>
        <w:t xml:space="preserve"> </w:t>
      </w:r>
      <w:r>
        <w:tab/>
        <w:t>MAR</w:t>
      </w:r>
      <w:r>
        <w:tab/>
        <w:t>=</w:t>
      </w:r>
      <w:r>
        <w:tab/>
        <w:t>the maximum allowed revenue</w:t>
      </w:r>
    </w:p>
    <w:p w:rsidR="002A60DB" w:rsidRDefault="002A60DB" w:rsidP="002A60DB">
      <w:pPr>
        <w:pStyle w:val="AERbodytext"/>
      </w:pPr>
      <w:r>
        <w:t xml:space="preserve"> </w:t>
      </w:r>
      <w:r>
        <w:tab/>
        <w:t>AR</w:t>
      </w:r>
      <w:r>
        <w:tab/>
        <w:t>=</w:t>
      </w:r>
      <w:r>
        <w:tab/>
        <w:t>the allowed revenue</w:t>
      </w:r>
    </w:p>
    <w:p w:rsidR="002A60DB" w:rsidRDefault="002A60DB" w:rsidP="002A60DB">
      <w:pPr>
        <w:pStyle w:val="AERbodytext"/>
      </w:pPr>
      <w:r>
        <w:t xml:space="preserve"> </w:t>
      </w:r>
      <w:r>
        <w:tab/>
        <w:t>S</w:t>
      </w:r>
      <w:r>
        <w:tab/>
        <w:t>=</w:t>
      </w:r>
      <w:r>
        <w:tab/>
        <w:t xml:space="preserve">the revenue increment or decrement determined in accordance with </w:t>
      </w:r>
      <w:r>
        <w:tab/>
      </w:r>
      <w:r>
        <w:tab/>
      </w:r>
      <w:r>
        <w:tab/>
      </w:r>
      <w:r>
        <w:tab/>
        <w:t xml:space="preserve">the service target performance incentive scheme </w:t>
      </w:r>
    </w:p>
    <w:p w:rsidR="002A60DB" w:rsidRDefault="002A60DB" w:rsidP="002A60DB">
      <w:pPr>
        <w:pStyle w:val="AERbodytext"/>
      </w:pPr>
      <w:r>
        <w:t xml:space="preserve"> </w:t>
      </w:r>
      <w:r>
        <w:tab/>
        <w:t>P</w:t>
      </w:r>
      <w:r>
        <w:tab/>
        <w:t>=</w:t>
      </w:r>
      <w:r>
        <w:tab/>
        <w:t xml:space="preserve">the pass through amount that the AER has determined in </w:t>
      </w:r>
      <w:r>
        <w:tab/>
      </w:r>
      <w:r>
        <w:tab/>
      </w:r>
      <w:r>
        <w:tab/>
      </w:r>
      <w:r>
        <w:tab/>
      </w:r>
      <w:r>
        <w:tab/>
        <w:t xml:space="preserve">accordance with clauses 6A.7.2 and 6A.7.3 of the NER </w:t>
      </w:r>
    </w:p>
    <w:p w:rsidR="002A60DB" w:rsidRDefault="002A60DB" w:rsidP="002A60DB">
      <w:pPr>
        <w:pStyle w:val="AERbodytext"/>
      </w:pPr>
      <w:r>
        <w:t xml:space="preserve"> </w:t>
      </w:r>
      <w:r>
        <w:tab/>
      </w:r>
      <w:r w:rsidRPr="00BC35CD">
        <w:rPr>
          <w:i/>
        </w:rPr>
        <w:t>t</w:t>
      </w:r>
      <w:r>
        <w:tab/>
        <w:t>=</w:t>
      </w:r>
      <w:r>
        <w:tab/>
        <w:t xml:space="preserve">time period/financial year (for </w:t>
      </w:r>
      <w:r w:rsidRPr="00BC35CD">
        <w:rPr>
          <w:i/>
        </w:rPr>
        <w:t>t</w:t>
      </w:r>
      <w:r>
        <w:t xml:space="preserve"> = 2, 3, 4, 5)</w:t>
      </w:r>
    </w:p>
    <w:p w:rsidR="002A60DB" w:rsidRDefault="002A60DB" w:rsidP="002A60DB">
      <w:pPr>
        <w:pStyle w:val="AERbodytext"/>
      </w:pPr>
      <w:r>
        <w:t xml:space="preserve"> </w:t>
      </w:r>
      <w:r>
        <w:tab/>
      </w:r>
      <w:r w:rsidRPr="00BC35CD">
        <w:rPr>
          <w:i/>
        </w:rPr>
        <w:t>ct</w:t>
      </w:r>
      <w:r>
        <w:tab/>
        <w:t>=</w:t>
      </w:r>
      <w:r>
        <w:tab/>
        <w:t xml:space="preserve">time period/calendar year (for </w:t>
      </w:r>
      <w:r w:rsidRPr="00BC35CD">
        <w:rPr>
          <w:i/>
        </w:rPr>
        <w:t>ct</w:t>
      </w:r>
      <w:r>
        <w:t xml:space="preserve"> = 2, 3, 4, 5).</w:t>
      </w:r>
    </w:p>
    <w:p w:rsidR="002A60DB" w:rsidRDefault="00BB6B2F" w:rsidP="002A60DB">
      <w:pPr>
        <w:pStyle w:val="AERbodytext"/>
      </w:pPr>
      <w:r>
        <w:fldChar w:fldCharType="begin"/>
      </w:r>
      <w:r>
        <w:instrText xml:space="preserve"> REF _Ref354065277 \h </w:instrText>
      </w:r>
      <w:r>
        <w:fldChar w:fldCharType="separate"/>
      </w:r>
      <w:r>
        <w:t xml:space="preserve">Table </w:t>
      </w:r>
      <w:r>
        <w:rPr>
          <w:noProof/>
        </w:rPr>
        <w:t>1</w:t>
      </w:r>
      <w:r>
        <w:t>.</w:t>
      </w:r>
      <w:r>
        <w:rPr>
          <w:noProof/>
        </w:rPr>
        <w:t>2</w:t>
      </w:r>
      <w:r>
        <w:fldChar w:fldCharType="end"/>
      </w:r>
      <w:r>
        <w:t xml:space="preserve"> </w:t>
      </w:r>
      <w:r w:rsidR="002A60DB" w:rsidRPr="006F1F04">
        <w:t>sets out the timing of the annual calculation of the AR and performance incentive.</w:t>
      </w:r>
    </w:p>
    <w:p w:rsidR="005E7783" w:rsidRDefault="005610F3" w:rsidP="002A60DB">
      <w:pPr>
        <w:pStyle w:val="Caption"/>
      </w:pPr>
      <w:r>
        <w:br w:type="page"/>
      </w:r>
      <w:bookmarkStart w:id="7" w:name="_Ref354065277"/>
      <w:r w:rsidR="002A60DB">
        <w:lastRenderedPageBreak/>
        <w:t xml:space="preserve">Table </w:t>
      </w:r>
      <w:fldSimple w:instr=" STYLEREF 1 \s ">
        <w:r w:rsidR="00E6121F">
          <w:rPr>
            <w:noProof/>
          </w:rPr>
          <w:t>1</w:t>
        </w:r>
      </w:fldSimple>
      <w:r w:rsidR="00C374E2">
        <w:t>.</w:t>
      </w:r>
      <w:fldSimple w:instr=" SEQ Table \* ARABIC \s 1 ">
        <w:r w:rsidR="00E6121F">
          <w:rPr>
            <w:noProof/>
          </w:rPr>
          <w:t>2</w:t>
        </w:r>
      </w:fldSimple>
      <w:bookmarkEnd w:id="7"/>
      <w:r w:rsidR="002A60DB">
        <w:tab/>
        <w:t xml:space="preserve">Timing of the calculation of allowed revenues and the </w:t>
      </w:r>
      <w:r w:rsidR="00682FFA">
        <w:t>performance</w:t>
      </w:r>
      <w:r w:rsidR="002A60DB">
        <w:t xml:space="preserve"> incentive</w:t>
      </w:r>
    </w:p>
    <w:tbl>
      <w:tblPr>
        <w:tblW w:w="0" w:type="auto"/>
        <w:tblBorders>
          <w:bottom w:val="single" w:sz="4" w:space="0" w:color="365F91"/>
        </w:tblBorders>
        <w:tblLook w:val="04A0"/>
      </w:tblPr>
      <w:tblGrid>
        <w:gridCol w:w="675"/>
        <w:gridCol w:w="3945"/>
        <w:gridCol w:w="733"/>
        <w:gridCol w:w="3889"/>
      </w:tblGrid>
      <w:tr w:rsidR="002A60DB" w:rsidTr="00F30888">
        <w:tc>
          <w:tcPr>
            <w:tcW w:w="675" w:type="dxa"/>
            <w:shd w:val="clear" w:color="auto" w:fill="365F91"/>
            <w:vAlign w:val="center"/>
          </w:tcPr>
          <w:p w:rsidR="002A60DB" w:rsidRPr="00F30888" w:rsidRDefault="002A60DB" w:rsidP="00F30888">
            <w:pPr>
              <w:pStyle w:val="AERbodytext"/>
              <w:spacing w:before="120"/>
              <w:rPr>
                <w:b/>
                <w:i/>
                <w:color w:val="FFFFFF"/>
                <w:sz w:val="16"/>
              </w:rPr>
            </w:pPr>
            <w:r w:rsidRPr="00F30888">
              <w:rPr>
                <w:b/>
                <w:i/>
                <w:color w:val="FFFFFF"/>
                <w:sz w:val="16"/>
              </w:rPr>
              <w:t>t</w:t>
            </w:r>
          </w:p>
        </w:tc>
        <w:tc>
          <w:tcPr>
            <w:tcW w:w="3945" w:type="dxa"/>
            <w:shd w:val="clear" w:color="auto" w:fill="365F91"/>
            <w:vAlign w:val="center"/>
          </w:tcPr>
          <w:p w:rsidR="002A60DB" w:rsidRPr="00F30888" w:rsidRDefault="002A60DB" w:rsidP="00F30888">
            <w:pPr>
              <w:pStyle w:val="AERbodytext"/>
              <w:spacing w:before="120"/>
              <w:rPr>
                <w:b/>
                <w:color w:val="FFFFFF"/>
                <w:sz w:val="16"/>
              </w:rPr>
            </w:pPr>
            <w:r w:rsidRPr="00F30888">
              <w:rPr>
                <w:b/>
                <w:color w:val="FFFFFF"/>
                <w:sz w:val="16"/>
              </w:rPr>
              <w:t>Allowed revenue (financial year)</w:t>
            </w:r>
          </w:p>
        </w:tc>
        <w:tc>
          <w:tcPr>
            <w:tcW w:w="733" w:type="dxa"/>
            <w:shd w:val="clear" w:color="auto" w:fill="365F91"/>
            <w:vAlign w:val="center"/>
          </w:tcPr>
          <w:p w:rsidR="002A60DB" w:rsidRPr="00F30888" w:rsidRDefault="002A60DB" w:rsidP="00F30888">
            <w:pPr>
              <w:pStyle w:val="AERbodytext"/>
              <w:spacing w:before="120"/>
              <w:rPr>
                <w:b/>
                <w:i/>
                <w:color w:val="FFFFFF"/>
                <w:sz w:val="16"/>
              </w:rPr>
            </w:pPr>
            <w:r w:rsidRPr="00F30888">
              <w:rPr>
                <w:b/>
                <w:i/>
                <w:color w:val="FFFFFF"/>
                <w:sz w:val="16"/>
              </w:rPr>
              <w:t>ct</w:t>
            </w:r>
          </w:p>
        </w:tc>
        <w:tc>
          <w:tcPr>
            <w:tcW w:w="3889" w:type="dxa"/>
            <w:shd w:val="clear" w:color="auto" w:fill="365F91"/>
            <w:vAlign w:val="center"/>
          </w:tcPr>
          <w:p w:rsidR="002A60DB" w:rsidRPr="00F30888" w:rsidRDefault="002A60DB" w:rsidP="00F30888">
            <w:pPr>
              <w:pStyle w:val="AERbodytext"/>
              <w:spacing w:before="120"/>
              <w:rPr>
                <w:b/>
                <w:color w:val="FFFFFF"/>
                <w:sz w:val="16"/>
              </w:rPr>
            </w:pPr>
            <w:r w:rsidRPr="00F30888">
              <w:rPr>
                <w:b/>
                <w:color w:val="FFFFFF"/>
                <w:sz w:val="16"/>
              </w:rPr>
              <w:t>Performance incentive (calendar year)</w:t>
            </w:r>
          </w:p>
        </w:tc>
      </w:tr>
      <w:tr w:rsidR="00682FFA" w:rsidTr="00F30888">
        <w:tc>
          <w:tcPr>
            <w:tcW w:w="675" w:type="dxa"/>
            <w:vAlign w:val="center"/>
          </w:tcPr>
          <w:p w:rsidR="00682FFA" w:rsidRPr="00F30888" w:rsidRDefault="00682FFA" w:rsidP="00F30888">
            <w:pPr>
              <w:pStyle w:val="AERbodytext"/>
              <w:spacing w:before="120"/>
              <w:rPr>
                <w:sz w:val="16"/>
              </w:rPr>
            </w:pPr>
            <w:r w:rsidRPr="00F30888">
              <w:rPr>
                <w:sz w:val="16"/>
              </w:rPr>
              <w:t>2</w:t>
            </w:r>
          </w:p>
        </w:tc>
        <w:tc>
          <w:tcPr>
            <w:tcW w:w="3945" w:type="dxa"/>
            <w:vAlign w:val="center"/>
          </w:tcPr>
          <w:p w:rsidR="00682FFA" w:rsidRPr="00F30888" w:rsidRDefault="00682FFA" w:rsidP="00F30888">
            <w:pPr>
              <w:pStyle w:val="AERbodytext"/>
              <w:spacing w:before="120"/>
              <w:rPr>
                <w:sz w:val="16"/>
              </w:rPr>
            </w:pPr>
            <w:r w:rsidRPr="00F30888">
              <w:rPr>
                <w:sz w:val="16"/>
              </w:rPr>
              <w:t>1 July 2014–30 June 2015</w:t>
            </w:r>
          </w:p>
        </w:tc>
        <w:tc>
          <w:tcPr>
            <w:tcW w:w="733" w:type="dxa"/>
            <w:vAlign w:val="center"/>
          </w:tcPr>
          <w:p w:rsidR="00682FFA" w:rsidRPr="00F30888" w:rsidRDefault="00682FFA" w:rsidP="00F30888">
            <w:pPr>
              <w:pStyle w:val="AERbodytext"/>
              <w:spacing w:before="120"/>
              <w:rPr>
                <w:sz w:val="16"/>
              </w:rPr>
            </w:pPr>
            <w:r w:rsidRPr="00F30888">
              <w:rPr>
                <w:sz w:val="16"/>
              </w:rPr>
              <w:t>2</w:t>
            </w:r>
          </w:p>
        </w:tc>
        <w:tc>
          <w:tcPr>
            <w:tcW w:w="3889" w:type="dxa"/>
            <w:vAlign w:val="center"/>
          </w:tcPr>
          <w:p w:rsidR="00682FFA" w:rsidRPr="00F30888" w:rsidRDefault="00682FFA" w:rsidP="00F30888">
            <w:pPr>
              <w:pStyle w:val="AERbodytext"/>
              <w:spacing w:before="120"/>
              <w:rPr>
                <w:sz w:val="16"/>
              </w:rPr>
            </w:pPr>
            <w:r w:rsidRPr="00F30888">
              <w:rPr>
                <w:sz w:val="16"/>
              </w:rPr>
              <w:t>1 January 2013–31 December 2013</w:t>
            </w:r>
          </w:p>
        </w:tc>
      </w:tr>
      <w:tr w:rsidR="00682FFA" w:rsidTr="00F30888">
        <w:tc>
          <w:tcPr>
            <w:tcW w:w="675" w:type="dxa"/>
            <w:shd w:val="clear" w:color="auto" w:fill="DBE5F1"/>
            <w:vAlign w:val="center"/>
          </w:tcPr>
          <w:p w:rsidR="00682FFA" w:rsidRPr="00F30888" w:rsidRDefault="00682FFA" w:rsidP="00F30888">
            <w:pPr>
              <w:pStyle w:val="AERbodytext"/>
              <w:spacing w:before="120"/>
              <w:rPr>
                <w:sz w:val="16"/>
              </w:rPr>
            </w:pPr>
            <w:r w:rsidRPr="00F30888">
              <w:rPr>
                <w:sz w:val="16"/>
              </w:rPr>
              <w:t>3</w:t>
            </w:r>
          </w:p>
        </w:tc>
        <w:tc>
          <w:tcPr>
            <w:tcW w:w="3945" w:type="dxa"/>
            <w:shd w:val="clear" w:color="auto" w:fill="DBE5F1"/>
            <w:vAlign w:val="center"/>
          </w:tcPr>
          <w:p w:rsidR="00682FFA" w:rsidRPr="00F30888" w:rsidRDefault="00682FFA" w:rsidP="00F30888">
            <w:pPr>
              <w:pStyle w:val="AERbodytext"/>
              <w:spacing w:before="120"/>
              <w:rPr>
                <w:sz w:val="16"/>
              </w:rPr>
            </w:pPr>
            <w:r w:rsidRPr="00F30888">
              <w:rPr>
                <w:sz w:val="16"/>
              </w:rPr>
              <w:t>1 July 2015–30 June 2016</w:t>
            </w:r>
          </w:p>
        </w:tc>
        <w:tc>
          <w:tcPr>
            <w:tcW w:w="733" w:type="dxa"/>
            <w:shd w:val="clear" w:color="auto" w:fill="DBE5F1"/>
            <w:vAlign w:val="center"/>
          </w:tcPr>
          <w:p w:rsidR="00682FFA" w:rsidRPr="00F30888" w:rsidRDefault="00682FFA" w:rsidP="00F30888">
            <w:pPr>
              <w:pStyle w:val="AERbodytext"/>
              <w:spacing w:before="120"/>
              <w:rPr>
                <w:sz w:val="16"/>
              </w:rPr>
            </w:pPr>
            <w:r w:rsidRPr="00F30888">
              <w:rPr>
                <w:sz w:val="16"/>
              </w:rPr>
              <w:t>3</w:t>
            </w:r>
          </w:p>
        </w:tc>
        <w:tc>
          <w:tcPr>
            <w:tcW w:w="3889" w:type="dxa"/>
            <w:shd w:val="clear" w:color="auto" w:fill="DBE5F1"/>
            <w:vAlign w:val="center"/>
          </w:tcPr>
          <w:p w:rsidR="00682FFA" w:rsidRPr="00F30888" w:rsidRDefault="00682FFA" w:rsidP="00F30888">
            <w:pPr>
              <w:pStyle w:val="AERbodytext"/>
              <w:spacing w:before="120"/>
              <w:rPr>
                <w:sz w:val="16"/>
              </w:rPr>
            </w:pPr>
            <w:r w:rsidRPr="00F30888">
              <w:rPr>
                <w:sz w:val="16"/>
              </w:rPr>
              <w:t>1 January 2014–31 December 2014</w:t>
            </w:r>
          </w:p>
        </w:tc>
      </w:tr>
      <w:tr w:rsidR="00682FFA" w:rsidTr="00F30888">
        <w:tc>
          <w:tcPr>
            <w:tcW w:w="675" w:type="dxa"/>
            <w:vAlign w:val="center"/>
          </w:tcPr>
          <w:p w:rsidR="00682FFA" w:rsidRPr="00F30888" w:rsidRDefault="00682FFA" w:rsidP="00F30888">
            <w:pPr>
              <w:pStyle w:val="AERbodytext"/>
              <w:spacing w:before="120"/>
              <w:rPr>
                <w:sz w:val="16"/>
              </w:rPr>
            </w:pPr>
            <w:r w:rsidRPr="00F30888">
              <w:rPr>
                <w:sz w:val="16"/>
              </w:rPr>
              <w:t>4</w:t>
            </w:r>
          </w:p>
        </w:tc>
        <w:tc>
          <w:tcPr>
            <w:tcW w:w="3945" w:type="dxa"/>
            <w:vAlign w:val="center"/>
          </w:tcPr>
          <w:p w:rsidR="00682FFA" w:rsidRPr="00F30888" w:rsidRDefault="00682FFA" w:rsidP="00F30888">
            <w:pPr>
              <w:pStyle w:val="AERbodytext"/>
              <w:spacing w:before="120"/>
              <w:rPr>
                <w:sz w:val="16"/>
              </w:rPr>
            </w:pPr>
            <w:r w:rsidRPr="00F30888">
              <w:rPr>
                <w:sz w:val="16"/>
              </w:rPr>
              <w:t>1 July 2016–30 June 2017</w:t>
            </w:r>
          </w:p>
        </w:tc>
        <w:tc>
          <w:tcPr>
            <w:tcW w:w="733" w:type="dxa"/>
            <w:vAlign w:val="center"/>
          </w:tcPr>
          <w:p w:rsidR="00682FFA" w:rsidRPr="00F30888" w:rsidRDefault="00682FFA" w:rsidP="00F30888">
            <w:pPr>
              <w:pStyle w:val="AERbodytext"/>
              <w:spacing w:before="120"/>
              <w:rPr>
                <w:sz w:val="16"/>
              </w:rPr>
            </w:pPr>
            <w:r w:rsidRPr="00F30888">
              <w:rPr>
                <w:sz w:val="16"/>
              </w:rPr>
              <w:t>4</w:t>
            </w:r>
          </w:p>
        </w:tc>
        <w:tc>
          <w:tcPr>
            <w:tcW w:w="3889" w:type="dxa"/>
            <w:vAlign w:val="center"/>
          </w:tcPr>
          <w:p w:rsidR="00682FFA" w:rsidRPr="00F30888" w:rsidRDefault="00682FFA" w:rsidP="00F30888">
            <w:pPr>
              <w:pStyle w:val="AERbodytext"/>
              <w:spacing w:before="120"/>
              <w:rPr>
                <w:sz w:val="16"/>
              </w:rPr>
            </w:pPr>
            <w:r w:rsidRPr="00F30888">
              <w:rPr>
                <w:sz w:val="16"/>
              </w:rPr>
              <w:t>1 January 2015–31 December 2015</w:t>
            </w:r>
          </w:p>
        </w:tc>
      </w:tr>
      <w:tr w:rsidR="00682FFA" w:rsidTr="00F30888">
        <w:tc>
          <w:tcPr>
            <w:tcW w:w="675" w:type="dxa"/>
            <w:shd w:val="clear" w:color="auto" w:fill="DBE5F1"/>
            <w:vAlign w:val="center"/>
          </w:tcPr>
          <w:p w:rsidR="00682FFA" w:rsidRPr="00F30888" w:rsidRDefault="00682FFA" w:rsidP="00F30888">
            <w:pPr>
              <w:pStyle w:val="AERbodytext"/>
              <w:spacing w:before="120"/>
              <w:rPr>
                <w:sz w:val="16"/>
              </w:rPr>
            </w:pPr>
            <w:r w:rsidRPr="00F30888">
              <w:rPr>
                <w:sz w:val="16"/>
              </w:rPr>
              <w:t>5</w:t>
            </w:r>
          </w:p>
        </w:tc>
        <w:tc>
          <w:tcPr>
            <w:tcW w:w="3945" w:type="dxa"/>
            <w:shd w:val="clear" w:color="auto" w:fill="DBE5F1"/>
            <w:vAlign w:val="center"/>
          </w:tcPr>
          <w:p w:rsidR="00682FFA" w:rsidRPr="00F30888" w:rsidRDefault="00682FFA" w:rsidP="00F30888">
            <w:pPr>
              <w:pStyle w:val="AERbodytext"/>
              <w:spacing w:before="120"/>
              <w:rPr>
                <w:sz w:val="16"/>
              </w:rPr>
            </w:pPr>
            <w:r w:rsidRPr="00F30888">
              <w:rPr>
                <w:sz w:val="16"/>
              </w:rPr>
              <w:t>1 July 2017–30 June 2018</w:t>
            </w:r>
          </w:p>
        </w:tc>
        <w:tc>
          <w:tcPr>
            <w:tcW w:w="733" w:type="dxa"/>
            <w:shd w:val="clear" w:color="auto" w:fill="DBE5F1"/>
            <w:vAlign w:val="center"/>
          </w:tcPr>
          <w:p w:rsidR="00682FFA" w:rsidRPr="00F30888" w:rsidRDefault="00682FFA" w:rsidP="00F30888">
            <w:pPr>
              <w:pStyle w:val="AERbodytext"/>
              <w:spacing w:before="120"/>
              <w:rPr>
                <w:sz w:val="16"/>
              </w:rPr>
            </w:pPr>
            <w:r w:rsidRPr="00F30888">
              <w:rPr>
                <w:sz w:val="16"/>
              </w:rPr>
              <w:t>5</w:t>
            </w:r>
          </w:p>
        </w:tc>
        <w:tc>
          <w:tcPr>
            <w:tcW w:w="3889" w:type="dxa"/>
            <w:shd w:val="clear" w:color="auto" w:fill="DBE5F1"/>
            <w:vAlign w:val="center"/>
          </w:tcPr>
          <w:p w:rsidR="00682FFA" w:rsidRPr="00F30888" w:rsidRDefault="00682FFA" w:rsidP="00F30888">
            <w:pPr>
              <w:pStyle w:val="AERbodytext"/>
              <w:spacing w:before="120"/>
              <w:rPr>
                <w:sz w:val="16"/>
              </w:rPr>
            </w:pPr>
            <w:r w:rsidRPr="00F30888">
              <w:rPr>
                <w:sz w:val="16"/>
              </w:rPr>
              <w:t>1 January 2016–31 December 2016</w:t>
            </w:r>
          </w:p>
        </w:tc>
      </w:tr>
    </w:tbl>
    <w:p w:rsidR="002A60DB" w:rsidRPr="002A60DB" w:rsidRDefault="002A60DB" w:rsidP="002A60DB">
      <w:pPr>
        <w:pStyle w:val="AERbodytext"/>
      </w:pPr>
    </w:p>
    <w:p w:rsidR="005E7783" w:rsidRDefault="00682FFA" w:rsidP="005E7783">
      <w:pPr>
        <w:pStyle w:val="AERbodytext"/>
        <w:numPr>
          <w:ilvl w:val="0"/>
          <w:numId w:val="0"/>
        </w:numPr>
      </w:pPr>
      <w:r>
        <w:t xml:space="preserve">Based on this method, the AER’s forecast of Murraylink’s annual expected MAR for </w:t>
      </w:r>
      <w:r w:rsidR="00922E86">
        <w:t>the</w:t>
      </w:r>
      <w:r>
        <w:t xml:space="preserve"> 2013–18 regulatory control period (using a forecast CPI and without revenue increment or decrement in accordance with the STPIS and pass through amounts) is shown in </w:t>
      </w:r>
      <w:r>
        <w:fldChar w:fldCharType="begin"/>
      </w:r>
      <w:r>
        <w:instrText xml:space="preserve"> REF _Ref353543870 \h </w:instrText>
      </w:r>
      <w:r>
        <w:fldChar w:fldCharType="separate"/>
      </w:r>
      <w:r w:rsidR="00E6121F">
        <w:t xml:space="preserve">Table </w:t>
      </w:r>
      <w:r w:rsidR="00E6121F">
        <w:rPr>
          <w:noProof/>
        </w:rPr>
        <w:t>1</w:t>
      </w:r>
      <w:r w:rsidR="00E6121F">
        <w:t>.</w:t>
      </w:r>
      <w:r w:rsidR="00E6121F">
        <w:rPr>
          <w:noProof/>
        </w:rPr>
        <w:t>3</w:t>
      </w:r>
      <w:r>
        <w:fldChar w:fldCharType="end"/>
      </w:r>
      <w:r>
        <w:t xml:space="preserve">. </w:t>
      </w:r>
    </w:p>
    <w:p w:rsidR="00682FFA" w:rsidRDefault="00682FFA" w:rsidP="00682FFA">
      <w:pPr>
        <w:pStyle w:val="Caption"/>
      </w:pPr>
      <w:bookmarkStart w:id="8" w:name="_Ref353543870"/>
      <w:r>
        <w:t xml:space="preserve">Table </w:t>
      </w:r>
      <w:fldSimple w:instr=" STYLEREF 1 \s ">
        <w:r w:rsidR="00E6121F">
          <w:rPr>
            <w:noProof/>
          </w:rPr>
          <w:t>1</w:t>
        </w:r>
      </w:fldSimple>
      <w:r w:rsidR="00C374E2">
        <w:t>.</w:t>
      </w:r>
      <w:fldSimple w:instr=" SEQ Table \* ARABIC \s 1 ">
        <w:r w:rsidR="00E6121F">
          <w:rPr>
            <w:noProof/>
          </w:rPr>
          <w:t>3</w:t>
        </w:r>
      </w:fldSimple>
      <w:bookmarkEnd w:id="8"/>
      <w:r>
        <w:tab/>
        <w:t>AER’s forecast of the annual expected maximum allowance revenue for Murraylink ($</w:t>
      </w:r>
      <w:r w:rsidR="005610F3">
        <w:t xml:space="preserve"> </w:t>
      </w:r>
      <w:r>
        <w:t>m</w:t>
      </w:r>
      <w:r w:rsidR="005610F3">
        <w:t>illion</w:t>
      </w:r>
      <w:r>
        <w:t>, nominal)</w:t>
      </w:r>
    </w:p>
    <w:tbl>
      <w:tblPr>
        <w:tblW w:w="0" w:type="auto"/>
        <w:tblBorders>
          <w:bottom w:val="single" w:sz="4" w:space="0" w:color="365F91"/>
        </w:tblBorders>
        <w:tblLook w:val="04A0"/>
      </w:tblPr>
      <w:tblGrid>
        <w:gridCol w:w="2235"/>
        <w:gridCol w:w="1167"/>
        <w:gridCol w:w="1168"/>
        <w:gridCol w:w="1168"/>
        <w:gridCol w:w="1168"/>
        <w:gridCol w:w="1168"/>
        <w:gridCol w:w="1168"/>
      </w:tblGrid>
      <w:tr w:rsidR="00682FFA" w:rsidTr="00F30888">
        <w:tc>
          <w:tcPr>
            <w:tcW w:w="2235" w:type="dxa"/>
            <w:shd w:val="clear" w:color="auto" w:fill="365F91"/>
            <w:vAlign w:val="center"/>
          </w:tcPr>
          <w:p w:rsidR="00682FFA" w:rsidRPr="00F30888" w:rsidRDefault="00682FFA" w:rsidP="00F30888">
            <w:pPr>
              <w:pStyle w:val="AERbodytext"/>
              <w:spacing w:before="120"/>
              <w:rPr>
                <w:b/>
                <w:color w:val="FFFFFF"/>
                <w:sz w:val="16"/>
              </w:rPr>
            </w:pPr>
          </w:p>
        </w:tc>
        <w:tc>
          <w:tcPr>
            <w:tcW w:w="1167" w:type="dxa"/>
            <w:shd w:val="clear" w:color="auto" w:fill="365F91"/>
            <w:vAlign w:val="center"/>
          </w:tcPr>
          <w:p w:rsidR="00682FFA" w:rsidRPr="00F30888" w:rsidRDefault="00682FFA" w:rsidP="00CB2927">
            <w:pPr>
              <w:pStyle w:val="AERtabletextright"/>
              <w:rPr>
                <w:b/>
                <w:color w:val="FFFFFF"/>
              </w:rPr>
            </w:pPr>
            <w:r w:rsidRPr="00F30888">
              <w:rPr>
                <w:b/>
                <w:color w:val="FFFFFF"/>
              </w:rPr>
              <w:t>2013–14</w:t>
            </w:r>
          </w:p>
        </w:tc>
        <w:tc>
          <w:tcPr>
            <w:tcW w:w="1168" w:type="dxa"/>
            <w:shd w:val="clear" w:color="auto" w:fill="365F91"/>
            <w:vAlign w:val="center"/>
          </w:tcPr>
          <w:p w:rsidR="00682FFA" w:rsidRPr="00F30888" w:rsidRDefault="00682FFA" w:rsidP="00CB2927">
            <w:pPr>
              <w:pStyle w:val="AERtabletextright"/>
              <w:rPr>
                <w:b/>
                <w:color w:val="FFFFFF"/>
              </w:rPr>
            </w:pPr>
            <w:r w:rsidRPr="00F30888">
              <w:rPr>
                <w:b/>
                <w:color w:val="FFFFFF"/>
              </w:rPr>
              <w:t>2014–15</w:t>
            </w:r>
          </w:p>
        </w:tc>
        <w:tc>
          <w:tcPr>
            <w:tcW w:w="1168" w:type="dxa"/>
            <w:shd w:val="clear" w:color="auto" w:fill="365F91"/>
            <w:vAlign w:val="center"/>
          </w:tcPr>
          <w:p w:rsidR="00682FFA" w:rsidRPr="00F30888" w:rsidRDefault="00682FFA" w:rsidP="00CB2927">
            <w:pPr>
              <w:pStyle w:val="AERtabletextright"/>
              <w:rPr>
                <w:b/>
                <w:color w:val="FFFFFF"/>
              </w:rPr>
            </w:pPr>
            <w:r w:rsidRPr="00F30888">
              <w:rPr>
                <w:b/>
                <w:color w:val="FFFFFF"/>
              </w:rPr>
              <w:t>2015–16</w:t>
            </w:r>
          </w:p>
        </w:tc>
        <w:tc>
          <w:tcPr>
            <w:tcW w:w="1168" w:type="dxa"/>
            <w:shd w:val="clear" w:color="auto" w:fill="365F91"/>
            <w:vAlign w:val="center"/>
          </w:tcPr>
          <w:p w:rsidR="00682FFA" w:rsidRPr="00F30888" w:rsidRDefault="00682FFA" w:rsidP="00CB2927">
            <w:pPr>
              <w:pStyle w:val="AERtabletextright"/>
              <w:rPr>
                <w:b/>
                <w:color w:val="FFFFFF"/>
              </w:rPr>
            </w:pPr>
            <w:r w:rsidRPr="00F30888">
              <w:rPr>
                <w:b/>
                <w:color w:val="FFFFFF"/>
              </w:rPr>
              <w:t>2016–17</w:t>
            </w:r>
          </w:p>
        </w:tc>
        <w:tc>
          <w:tcPr>
            <w:tcW w:w="1168" w:type="dxa"/>
            <w:shd w:val="clear" w:color="auto" w:fill="365F91"/>
            <w:vAlign w:val="center"/>
          </w:tcPr>
          <w:p w:rsidR="00682FFA" w:rsidRPr="00F30888" w:rsidRDefault="00682FFA" w:rsidP="00CB2927">
            <w:pPr>
              <w:pStyle w:val="AERtabletextright"/>
              <w:rPr>
                <w:b/>
                <w:color w:val="FFFFFF"/>
              </w:rPr>
            </w:pPr>
            <w:r w:rsidRPr="00F30888">
              <w:rPr>
                <w:b/>
                <w:color w:val="FFFFFF"/>
              </w:rPr>
              <w:t>2017–18</w:t>
            </w:r>
          </w:p>
        </w:tc>
        <w:tc>
          <w:tcPr>
            <w:tcW w:w="1168" w:type="dxa"/>
            <w:shd w:val="clear" w:color="auto" w:fill="365F91"/>
            <w:vAlign w:val="center"/>
          </w:tcPr>
          <w:p w:rsidR="00682FFA" w:rsidRPr="00F30888" w:rsidRDefault="00682FFA" w:rsidP="00CB2927">
            <w:pPr>
              <w:pStyle w:val="AERtabletextright"/>
              <w:rPr>
                <w:b/>
                <w:color w:val="FFFFFF"/>
              </w:rPr>
            </w:pPr>
            <w:r w:rsidRPr="00F30888">
              <w:rPr>
                <w:b/>
                <w:color w:val="FFFFFF"/>
              </w:rPr>
              <w:t>Total</w:t>
            </w:r>
          </w:p>
        </w:tc>
      </w:tr>
      <w:tr w:rsidR="00C0720C" w:rsidTr="00F30888">
        <w:tc>
          <w:tcPr>
            <w:tcW w:w="2235" w:type="dxa"/>
            <w:vAlign w:val="center"/>
          </w:tcPr>
          <w:p w:rsidR="00C0720C" w:rsidRPr="00F30888" w:rsidRDefault="00C0720C" w:rsidP="00F30888">
            <w:pPr>
              <w:pStyle w:val="AERbodytext"/>
              <w:spacing w:before="120"/>
              <w:rPr>
                <w:sz w:val="16"/>
              </w:rPr>
            </w:pPr>
            <w:r w:rsidRPr="00F30888">
              <w:rPr>
                <w:sz w:val="16"/>
              </w:rPr>
              <w:t>MAR (smoothed)</w:t>
            </w:r>
          </w:p>
        </w:tc>
        <w:tc>
          <w:tcPr>
            <w:tcW w:w="1167" w:type="dxa"/>
            <w:vAlign w:val="center"/>
          </w:tcPr>
          <w:p w:rsidR="00C0720C" w:rsidRPr="00AE0164" w:rsidRDefault="00C0720C" w:rsidP="00E92494">
            <w:pPr>
              <w:pStyle w:val="AERtabletextright"/>
              <w:keepNext/>
              <w:keepLines/>
            </w:pPr>
            <w:r w:rsidRPr="00AE0164">
              <w:t xml:space="preserve"> 13.2 </w:t>
            </w:r>
          </w:p>
        </w:tc>
        <w:tc>
          <w:tcPr>
            <w:tcW w:w="1168" w:type="dxa"/>
            <w:vAlign w:val="center"/>
          </w:tcPr>
          <w:p w:rsidR="00C0720C" w:rsidRPr="00AE0164" w:rsidRDefault="00C0720C" w:rsidP="00E92494">
            <w:pPr>
              <w:pStyle w:val="AERtabletextright"/>
              <w:keepNext/>
              <w:keepLines/>
            </w:pPr>
            <w:r w:rsidRPr="00AE0164">
              <w:t xml:space="preserve"> 13.</w:t>
            </w:r>
            <w:r>
              <w:t>3</w:t>
            </w:r>
            <w:r w:rsidRPr="00AE0164">
              <w:t xml:space="preserve"> </w:t>
            </w:r>
          </w:p>
        </w:tc>
        <w:tc>
          <w:tcPr>
            <w:tcW w:w="1168" w:type="dxa"/>
            <w:vAlign w:val="center"/>
          </w:tcPr>
          <w:p w:rsidR="00C0720C" w:rsidRPr="00AE0164" w:rsidRDefault="00C0720C" w:rsidP="00E92494">
            <w:pPr>
              <w:pStyle w:val="AERtabletextright"/>
              <w:keepNext/>
              <w:keepLines/>
            </w:pPr>
            <w:r w:rsidRPr="00AE0164">
              <w:t xml:space="preserve"> 13.</w:t>
            </w:r>
            <w:r>
              <w:t>5</w:t>
            </w:r>
            <w:r w:rsidRPr="00AE0164">
              <w:t xml:space="preserve"> </w:t>
            </w:r>
          </w:p>
        </w:tc>
        <w:tc>
          <w:tcPr>
            <w:tcW w:w="1168" w:type="dxa"/>
            <w:vAlign w:val="center"/>
          </w:tcPr>
          <w:p w:rsidR="00C0720C" w:rsidRPr="00AE0164" w:rsidRDefault="00C0720C" w:rsidP="00E92494">
            <w:pPr>
              <w:pStyle w:val="AERtabletextright"/>
              <w:keepNext/>
              <w:keepLines/>
            </w:pPr>
            <w:r w:rsidRPr="00AE0164">
              <w:t xml:space="preserve"> 13</w:t>
            </w:r>
            <w:r>
              <w:t>.7</w:t>
            </w:r>
            <w:r w:rsidRPr="00AE0164">
              <w:t xml:space="preserve"> </w:t>
            </w:r>
          </w:p>
        </w:tc>
        <w:tc>
          <w:tcPr>
            <w:tcW w:w="1168" w:type="dxa"/>
            <w:vAlign w:val="center"/>
          </w:tcPr>
          <w:p w:rsidR="00C0720C" w:rsidRPr="00AE0164" w:rsidRDefault="00C0720C" w:rsidP="00E92494">
            <w:pPr>
              <w:pStyle w:val="AERtabletextright"/>
              <w:keepNext/>
              <w:keepLines/>
            </w:pPr>
            <w:r w:rsidRPr="00AE0164">
              <w:t xml:space="preserve"> 1</w:t>
            </w:r>
            <w:r>
              <w:t>3</w:t>
            </w:r>
            <w:r w:rsidRPr="00AE0164">
              <w:t>.</w:t>
            </w:r>
            <w:r>
              <w:t>8</w:t>
            </w:r>
            <w:r w:rsidRPr="00AE0164">
              <w:t xml:space="preserve"> </w:t>
            </w:r>
          </w:p>
        </w:tc>
        <w:tc>
          <w:tcPr>
            <w:tcW w:w="1168" w:type="dxa"/>
            <w:vAlign w:val="center"/>
          </w:tcPr>
          <w:p w:rsidR="00C0720C" w:rsidRPr="004C27B6" w:rsidRDefault="00C0720C" w:rsidP="00C0720C">
            <w:pPr>
              <w:pStyle w:val="AERtabletextright"/>
              <w:keepNext/>
              <w:keepLines/>
              <w:rPr>
                <w:rStyle w:val="AERsuperscript"/>
              </w:rPr>
            </w:pPr>
            <w:r w:rsidRPr="00AE0164">
              <w:t>6</w:t>
            </w:r>
            <w:r>
              <w:t>7</w:t>
            </w:r>
            <w:r w:rsidRPr="00AE0164">
              <w:t>.</w:t>
            </w:r>
            <w:r>
              <w:t>5</w:t>
            </w:r>
          </w:p>
        </w:tc>
      </w:tr>
    </w:tbl>
    <w:p w:rsidR="00682FFA" w:rsidRPr="00682FFA" w:rsidRDefault="00682FFA" w:rsidP="00682FFA">
      <w:pPr>
        <w:pStyle w:val="AERtablesource"/>
      </w:pPr>
      <w:r>
        <w:t xml:space="preserve">Source: </w:t>
      </w:r>
      <w:r w:rsidR="005610F3">
        <w:tab/>
      </w:r>
      <w:r>
        <w:t xml:space="preserve">AER analysis. </w:t>
      </w:r>
    </w:p>
    <w:p w:rsidR="00682FFA" w:rsidRDefault="00682FFA" w:rsidP="00682FFA">
      <w:pPr>
        <w:pStyle w:val="AERheading4"/>
      </w:pPr>
      <w:r>
        <w:t>Method for indexation of the regulatory asset base</w:t>
      </w:r>
    </w:p>
    <w:p w:rsidR="005E7783" w:rsidRDefault="00682FFA" w:rsidP="00682FFA">
      <w:pPr>
        <w:pStyle w:val="AERbodytext"/>
        <w:numPr>
          <w:ilvl w:val="0"/>
          <w:numId w:val="0"/>
        </w:numPr>
      </w:pPr>
      <w:r>
        <w:t>The AER has determined that the method for indexing Murraylink’s RAB for each year of the next regulatory control period will be the same as that used to escalate its AR for that relevant year—that is, to apply the annual percentage change in the most recently published Australian Bureau of Statistics’ (ABS) CPI all groups, weighted average of eight capital cities. For Murraylink, this will be the March quarter CPI. This method will be used to roll forward Murraylink’s RAB for the purposes of the AER’s transmission revenue determination for the regulatory control period commencing on 1 July 2018.</w:t>
      </w:r>
    </w:p>
    <w:p w:rsidR="00CB2927" w:rsidRDefault="00CB2927" w:rsidP="00CB2927">
      <w:pPr>
        <w:pStyle w:val="AERheading4"/>
      </w:pPr>
      <w:r>
        <w:t>Performance incentive scheme parameters</w:t>
      </w:r>
    </w:p>
    <w:p w:rsidR="00BB6B2F" w:rsidRPr="00FB486F" w:rsidRDefault="00CB2927" w:rsidP="00FB486F">
      <w:pPr>
        <w:pStyle w:val="AERbodytext"/>
        <w:sectPr w:rsidR="00BB6B2F" w:rsidRPr="00FB486F" w:rsidSect="00040599">
          <w:pgSz w:w="11906" w:h="16838"/>
          <w:pgMar w:top="1440" w:right="1440" w:bottom="1440" w:left="1440" w:header="708" w:footer="708" w:gutter="0"/>
          <w:cols w:space="708"/>
          <w:docGrid w:linePitch="360"/>
        </w:sectPr>
      </w:pPr>
      <w:r w:rsidRPr="00FB486F">
        <w:t xml:space="preserve">The AER has determined the values for the performance targets, caps, collars and weightings for each of the parameters for the service component and market impact component of </w:t>
      </w:r>
      <w:r w:rsidR="00D80A33" w:rsidRPr="00FB486F">
        <w:t>the STPIS applicable to Murrayli</w:t>
      </w:r>
      <w:r w:rsidRPr="00FB486F">
        <w:t xml:space="preserve">nk for the 2013–18 regulatory control period. These are shown in </w:t>
      </w:r>
      <w:fldSimple w:instr=" REF  _Ref352227979 \* Lower \h  \* MERGEFORMAT ">
        <w:r w:rsidR="00E6121F" w:rsidRPr="00FB486F">
          <w:t>table 1.4</w:t>
        </w:r>
      </w:fldSimple>
      <w:r w:rsidRPr="00FB486F">
        <w:t xml:space="preserve"> and </w:t>
      </w:r>
      <w:fldSimple w:instr=" REF _Ref354063946 \h  \* MERGEFORMAT ">
        <w:r w:rsidR="00D80A33" w:rsidRPr="00FB486F">
          <w:t>table</w:t>
        </w:r>
        <w:r w:rsidR="00FB486F">
          <w:t> </w:t>
        </w:r>
        <w:r w:rsidR="00D80A33" w:rsidRPr="00FB486F">
          <w:t>1.5</w:t>
        </w:r>
      </w:fldSimple>
      <w:r w:rsidR="00D80A33" w:rsidRPr="00FB486F">
        <w:t xml:space="preserve">. </w:t>
      </w:r>
    </w:p>
    <w:p w:rsidR="00CB2927" w:rsidRDefault="00CB2927" w:rsidP="00CB2927">
      <w:pPr>
        <w:pStyle w:val="Caption"/>
      </w:pPr>
      <w:bookmarkStart w:id="9" w:name="_Ref352227979"/>
      <w:r>
        <w:lastRenderedPageBreak/>
        <w:t xml:space="preserve">Table </w:t>
      </w:r>
      <w:fldSimple w:instr=" STYLEREF 1 \s ">
        <w:r w:rsidR="00E6121F">
          <w:rPr>
            <w:noProof/>
          </w:rPr>
          <w:t>1</w:t>
        </w:r>
      </w:fldSimple>
      <w:r w:rsidR="00C374E2">
        <w:t>.</w:t>
      </w:r>
      <w:fldSimple w:instr=" SEQ Table \* ARABIC \s 1 ">
        <w:r w:rsidR="00E6121F">
          <w:rPr>
            <w:noProof/>
          </w:rPr>
          <w:t>4</w:t>
        </w:r>
      </w:fldSimple>
      <w:bookmarkEnd w:id="9"/>
      <w:r w:rsidR="007337A0">
        <w:tab/>
        <w:t>Murraylink</w:t>
      </w:r>
      <w:r w:rsidRPr="005F7A1E">
        <w:t xml:space="preserve"> service component performance targets, caps, collars and </w:t>
      </w:r>
      <w:r>
        <w:t>weightings to apply for the 2013</w:t>
      </w:r>
      <w:r w:rsidRPr="005F7A1E">
        <w:t>–</w:t>
      </w:r>
      <w:r>
        <w:t xml:space="preserve">18 </w:t>
      </w:r>
      <w:r w:rsidRPr="005F7A1E">
        <w:t>regulatory control period</w:t>
      </w:r>
    </w:p>
    <w:tbl>
      <w:tblPr>
        <w:tblW w:w="0" w:type="auto"/>
        <w:tblBorders>
          <w:bottom w:val="single" w:sz="4" w:space="0" w:color="365F91"/>
        </w:tblBorders>
        <w:tblLook w:val="04A0"/>
      </w:tblPr>
      <w:tblGrid>
        <w:gridCol w:w="4494"/>
        <w:gridCol w:w="995"/>
        <w:gridCol w:w="995"/>
        <w:gridCol w:w="995"/>
        <w:gridCol w:w="1701"/>
      </w:tblGrid>
      <w:tr w:rsidR="00CB2927" w:rsidTr="00CB2927">
        <w:tc>
          <w:tcPr>
            <w:tcW w:w="4494" w:type="dxa"/>
            <w:shd w:val="clear" w:color="auto" w:fill="365F91"/>
            <w:vAlign w:val="center"/>
          </w:tcPr>
          <w:p w:rsidR="00CB2927" w:rsidRPr="003260D1" w:rsidRDefault="00CB2927" w:rsidP="00CB2927">
            <w:pPr>
              <w:pStyle w:val="AERbodytext"/>
              <w:numPr>
                <w:ilvl w:val="0"/>
                <w:numId w:val="0"/>
              </w:numPr>
              <w:spacing w:before="120"/>
              <w:rPr>
                <w:b/>
                <w:color w:val="FFFFFF"/>
                <w:sz w:val="16"/>
              </w:rPr>
            </w:pPr>
            <w:r w:rsidRPr="003260D1">
              <w:rPr>
                <w:b/>
                <w:color w:val="FFFFFF"/>
                <w:sz w:val="16"/>
              </w:rPr>
              <w:t>Service component parameters</w:t>
            </w:r>
          </w:p>
        </w:tc>
        <w:tc>
          <w:tcPr>
            <w:tcW w:w="995" w:type="dxa"/>
            <w:shd w:val="clear" w:color="auto" w:fill="365F91"/>
            <w:vAlign w:val="center"/>
          </w:tcPr>
          <w:p w:rsidR="00CB2927" w:rsidRPr="003260D1" w:rsidRDefault="00CB2927" w:rsidP="00CB2927">
            <w:pPr>
              <w:pStyle w:val="AERtabletextright"/>
              <w:rPr>
                <w:b/>
                <w:color w:val="FFFFFF"/>
              </w:rPr>
            </w:pPr>
            <w:r w:rsidRPr="003260D1">
              <w:rPr>
                <w:b/>
                <w:color w:val="FFFFFF"/>
              </w:rPr>
              <w:t>Collar</w:t>
            </w:r>
          </w:p>
        </w:tc>
        <w:tc>
          <w:tcPr>
            <w:tcW w:w="995" w:type="dxa"/>
            <w:shd w:val="clear" w:color="auto" w:fill="365F91"/>
            <w:vAlign w:val="center"/>
          </w:tcPr>
          <w:p w:rsidR="00CB2927" w:rsidRPr="003260D1" w:rsidRDefault="00CB2927" w:rsidP="00CB2927">
            <w:pPr>
              <w:pStyle w:val="AERtabletextright"/>
              <w:rPr>
                <w:b/>
                <w:color w:val="FFFFFF"/>
              </w:rPr>
            </w:pPr>
            <w:r w:rsidRPr="003260D1">
              <w:rPr>
                <w:b/>
                <w:color w:val="FFFFFF"/>
              </w:rPr>
              <w:t>Target</w:t>
            </w:r>
          </w:p>
        </w:tc>
        <w:tc>
          <w:tcPr>
            <w:tcW w:w="995" w:type="dxa"/>
            <w:shd w:val="clear" w:color="auto" w:fill="365F91"/>
            <w:vAlign w:val="center"/>
          </w:tcPr>
          <w:p w:rsidR="00CB2927" w:rsidRPr="003260D1" w:rsidRDefault="00CB2927" w:rsidP="00CB2927">
            <w:pPr>
              <w:pStyle w:val="AERtabletextright"/>
              <w:rPr>
                <w:b/>
                <w:color w:val="FFFFFF"/>
              </w:rPr>
            </w:pPr>
            <w:r w:rsidRPr="003260D1">
              <w:rPr>
                <w:b/>
                <w:color w:val="FFFFFF"/>
              </w:rPr>
              <w:t>Cap</w:t>
            </w:r>
          </w:p>
        </w:tc>
        <w:tc>
          <w:tcPr>
            <w:tcW w:w="1701" w:type="dxa"/>
            <w:shd w:val="clear" w:color="auto" w:fill="365F91"/>
            <w:vAlign w:val="center"/>
          </w:tcPr>
          <w:p w:rsidR="00CB2927" w:rsidRPr="003260D1" w:rsidRDefault="00CB2927" w:rsidP="00CB2927">
            <w:pPr>
              <w:pStyle w:val="AERtabletextright"/>
              <w:rPr>
                <w:b/>
                <w:color w:val="FFFFFF"/>
              </w:rPr>
            </w:pPr>
            <w:r w:rsidRPr="003260D1">
              <w:rPr>
                <w:b/>
                <w:color w:val="FFFFFF"/>
              </w:rPr>
              <w:t xml:space="preserve">Weightings </w:t>
            </w:r>
            <w:r w:rsidRPr="003260D1">
              <w:rPr>
                <w:b/>
                <w:color w:val="FFFFFF"/>
              </w:rPr>
              <w:br/>
              <w:t>(per cent of MAR)</w:t>
            </w:r>
          </w:p>
        </w:tc>
      </w:tr>
      <w:tr w:rsidR="00CB2927" w:rsidTr="00CB2927">
        <w:tc>
          <w:tcPr>
            <w:tcW w:w="4494" w:type="dxa"/>
            <w:shd w:val="clear" w:color="auto" w:fill="DBE5F1"/>
            <w:vAlign w:val="center"/>
          </w:tcPr>
          <w:p w:rsidR="00CB2927" w:rsidRPr="00C374E2" w:rsidRDefault="00C374E2" w:rsidP="00CB2927">
            <w:pPr>
              <w:pStyle w:val="AERbodytext"/>
              <w:spacing w:before="120"/>
              <w:rPr>
                <w:rStyle w:val="AERtextbold"/>
                <w:b w:val="0"/>
                <w:sz w:val="16"/>
              </w:rPr>
            </w:pPr>
            <w:r>
              <w:rPr>
                <w:rStyle w:val="AERtextbold"/>
                <w:b w:val="0"/>
                <w:sz w:val="16"/>
              </w:rPr>
              <w:t>Planned circuit availability (per cent</w:t>
            </w:r>
            <w:r w:rsidR="00CB2927" w:rsidRPr="00C374E2">
              <w:rPr>
                <w:rStyle w:val="AERtextbold"/>
                <w:b w:val="0"/>
                <w:sz w:val="16"/>
              </w:rPr>
              <w:t>)</w:t>
            </w:r>
          </w:p>
        </w:tc>
        <w:tc>
          <w:tcPr>
            <w:tcW w:w="995" w:type="dxa"/>
            <w:shd w:val="clear" w:color="auto" w:fill="DBE5F1"/>
            <w:vAlign w:val="center"/>
          </w:tcPr>
          <w:p w:rsidR="00CB2927" w:rsidRDefault="00CB2927" w:rsidP="00CB2927">
            <w:pPr>
              <w:pStyle w:val="AERtabletextright"/>
            </w:pPr>
            <w:r>
              <w:t>99.04</w:t>
            </w:r>
          </w:p>
        </w:tc>
        <w:tc>
          <w:tcPr>
            <w:tcW w:w="995" w:type="dxa"/>
            <w:shd w:val="clear" w:color="auto" w:fill="DBE5F1"/>
            <w:vAlign w:val="center"/>
          </w:tcPr>
          <w:p w:rsidR="00CB2927" w:rsidRDefault="00CB2927" w:rsidP="00CB2927">
            <w:pPr>
              <w:pStyle w:val="AERtabletextright"/>
            </w:pPr>
            <w:r>
              <w:t>99.17</w:t>
            </w:r>
          </w:p>
        </w:tc>
        <w:tc>
          <w:tcPr>
            <w:tcW w:w="995" w:type="dxa"/>
            <w:shd w:val="clear" w:color="auto" w:fill="DBE5F1"/>
            <w:vAlign w:val="center"/>
          </w:tcPr>
          <w:p w:rsidR="00CB2927" w:rsidRDefault="00CB2927" w:rsidP="00CB2927">
            <w:pPr>
              <w:pStyle w:val="AERtabletextright"/>
            </w:pPr>
            <w:r>
              <w:t>99.38</w:t>
            </w:r>
          </w:p>
        </w:tc>
        <w:tc>
          <w:tcPr>
            <w:tcW w:w="1701" w:type="dxa"/>
            <w:shd w:val="clear" w:color="auto" w:fill="DBE5F1"/>
            <w:vAlign w:val="center"/>
          </w:tcPr>
          <w:p w:rsidR="00CB2927" w:rsidRDefault="00CB2927" w:rsidP="00CB2927">
            <w:pPr>
              <w:pStyle w:val="AERtabletextright"/>
            </w:pPr>
            <w:r>
              <w:t>0.4</w:t>
            </w:r>
          </w:p>
        </w:tc>
      </w:tr>
      <w:tr w:rsidR="00CB2927" w:rsidTr="00CB2927">
        <w:tc>
          <w:tcPr>
            <w:tcW w:w="4494" w:type="dxa"/>
            <w:vAlign w:val="center"/>
          </w:tcPr>
          <w:p w:rsidR="00CB2927" w:rsidRPr="003260D1" w:rsidRDefault="00CB2927" w:rsidP="00CB2927">
            <w:pPr>
              <w:pStyle w:val="AERbodytext"/>
              <w:spacing w:before="120"/>
              <w:rPr>
                <w:sz w:val="16"/>
              </w:rPr>
            </w:pPr>
            <w:r>
              <w:rPr>
                <w:sz w:val="16"/>
              </w:rPr>
              <w:t>For</w:t>
            </w:r>
            <w:r w:rsidR="00C374E2">
              <w:rPr>
                <w:sz w:val="16"/>
              </w:rPr>
              <w:t>ced peak circuit availability (per cent</w:t>
            </w:r>
            <w:r>
              <w:rPr>
                <w:sz w:val="16"/>
              </w:rPr>
              <w:t>)</w:t>
            </w:r>
          </w:p>
        </w:tc>
        <w:tc>
          <w:tcPr>
            <w:tcW w:w="995" w:type="dxa"/>
            <w:vAlign w:val="center"/>
          </w:tcPr>
          <w:p w:rsidR="00CB2927" w:rsidRDefault="00CB2927" w:rsidP="00CB2927">
            <w:pPr>
              <w:pStyle w:val="AERtabletextright"/>
            </w:pPr>
            <w:r>
              <w:t>98.90</w:t>
            </w:r>
          </w:p>
        </w:tc>
        <w:tc>
          <w:tcPr>
            <w:tcW w:w="995" w:type="dxa"/>
            <w:vAlign w:val="center"/>
          </w:tcPr>
          <w:p w:rsidR="00CB2927" w:rsidRDefault="00CB2927" w:rsidP="00CB2927">
            <w:pPr>
              <w:pStyle w:val="AERtabletextright"/>
            </w:pPr>
            <w:r>
              <w:t>99.48</w:t>
            </w:r>
          </w:p>
        </w:tc>
        <w:tc>
          <w:tcPr>
            <w:tcW w:w="995" w:type="dxa"/>
            <w:vAlign w:val="center"/>
          </w:tcPr>
          <w:p w:rsidR="00CB2927" w:rsidRDefault="00CB2927" w:rsidP="00CB2927">
            <w:pPr>
              <w:pStyle w:val="AERtabletextright"/>
            </w:pPr>
            <w:r>
              <w:t>100.0</w:t>
            </w:r>
          </w:p>
        </w:tc>
        <w:tc>
          <w:tcPr>
            <w:tcW w:w="1701" w:type="dxa"/>
            <w:vAlign w:val="center"/>
          </w:tcPr>
          <w:p w:rsidR="00CB2927" w:rsidRDefault="00CB2927" w:rsidP="00CB2927">
            <w:pPr>
              <w:pStyle w:val="AERtabletextright"/>
            </w:pPr>
            <w:r>
              <w:t>0.4</w:t>
            </w:r>
          </w:p>
        </w:tc>
      </w:tr>
      <w:tr w:rsidR="00CB2927" w:rsidTr="00CB2927">
        <w:tc>
          <w:tcPr>
            <w:tcW w:w="4494" w:type="dxa"/>
            <w:shd w:val="clear" w:color="auto" w:fill="DBE5F1"/>
            <w:vAlign w:val="center"/>
          </w:tcPr>
          <w:p w:rsidR="00CB2927" w:rsidRPr="003260D1" w:rsidRDefault="00CB2927" w:rsidP="00CB2927">
            <w:pPr>
              <w:pStyle w:val="AERbodytext"/>
              <w:spacing w:before="120"/>
              <w:rPr>
                <w:sz w:val="16"/>
              </w:rPr>
            </w:pPr>
            <w:r>
              <w:rPr>
                <w:sz w:val="16"/>
              </w:rPr>
              <w:t xml:space="preserve">Forced </w:t>
            </w:r>
            <w:r w:rsidR="00C374E2">
              <w:rPr>
                <w:sz w:val="16"/>
              </w:rPr>
              <w:t>off–peak circuit availability (per cent</w:t>
            </w:r>
            <w:r>
              <w:rPr>
                <w:sz w:val="16"/>
              </w:rPr>
              <w:t>)</w:t>
            </w:r>
          </w:p>
        </w:tc>
        <w:tc>
          <w:tcPr>
            <w:tcW w:w="995" w:type="dxa"/>
            <w:shd w:val="clear" w:color="auto" w:fill="DBE5F1"/>
            <w:vAlign w:val="center"/>
          </w:tcPr>
          <w:p w:rsidR="00CB2927" w:rsidRDefault="00CB2927" w:rsidP="00CB2927">
            <w:pPr>
              <w:pStyle w:val="AERtabletextright"/>
            </w:pPr>
            <w:r>
              <w:t>98.84</w:t>
            </w:r>
          </w:p>
        </w:tc>
        <w:tc>
          <w:tcPr>
            <w:tcW w:w="995" w:type="dxa"/>
            <w:shd w:val="clear" w:color="auto" w:fill="DBE5F1"/>
            <w:vAlign w:val="center"/>
          </w:tcPr>
          <w:p w:rsidR="00CB2927" w:rsidRDefault="00CB2927" w:rsidP="00CB2927">
            <w:pPr>
              <w:pStyle w:val="AERtabletextright"/>
            </w:pPr>
            <w:r>
              <w:t>99.34</w:t>
            </w:r>
          </w:p>
        </w:tc>
        <w:tc>
          <w:tcPr>
            <w:tcW w:w="995" w:type="dxa"/>
            <w:shd w:val="clear" w:color="auto" w:fill="DBE5F1"/>
            <w:vAlign w:val="center"/>
          </w:tcPr>
          <w:p w:rsidR="00CB2927" w:rsidRDefault="00CB2927" w:rsidP="00CB2927">
            <w:pPr>
              <w:pStyle w:val="AERtabletextright"/>
            </w:pPr>
            <w:r>
              <w:t>99.94</w:t>
            </w:r>
          </w:p>
        </w:tc>
        <w:tc>
          <w:tcPr>
            <w:tcW w:w="1701" w:type="dxa"/>
            <w:shd w:val="clear" w:color="auto" w:fill="DBE5F1"/>
            <w:vAlign w:val="center"/>
          </w:tcPr>
          <w:p w:rsidR="00CB2927" w:rsidRDefault="00CB2927" w:rsidP="00CB2927">
            <w:pPr>
              <w:pStyle w:val="AERtabletextright"/>
            </w:pPr>
            <w:r>
              <w:t>0.2</w:t>
            </w:r>
          </w:p>
        </w:tc>
      </w:tr>
    </w:tbl>
    <w:p w:rsidR="00CB2927" w:rsidRDefault="00CB2927" w:rsidP="00CB2927">
      <w:pPr>
        <w:pStyle w:val="AERtablesource"/>
      </w:pPr>
      <w:r>
        <w:t xml:space="preserve">Source: </w:t>
      </w:r>
      <w:r w:rsidR="00FB486F">
        <w:tab/>
      </w:r>
      <w:r>
        <w:t>AER analysis</w:t>
      </w:r>
      <w:r w:rsidR="00FB486F">
        <w:t>.</w:t>
      </w:r>
    </w:p>
    <w:p w:rsidR="007337A0" w:rsidRDefault="007337A0" w:rsidP="007337A0">
      <w:pPr>
        <w:pStyle w:val="Caption"/>
      </w:pPr>
      <w:bookmarkStart w:id="10" w:name="_Ref354063946"/>
      <w:r>
        <w:t xml:space="preserve">Table </w:t>
      </w:r>
      <w:fldSimple w:instr=" STYLEREF 1 \s ">
        <w:r w:rsidR="00E6121F">
          <w:rPr>
            <w:noProof/>
          </w:rPr>
          <w:t>1</w:t>
        </w:r>
      </w:fldSimple>
      <w:r w:rsidR="00C374E2">
        <w:t>.</w:t>
      </w:r>
      <w:fldSimple w:instr=" SEQ Table \* ARABIC \s 1 ">
        <w:r w:rsidR="00E6121F">
          <w:rPr>
            <w:noProof/>
          </w:rPr>
          <w:t>5</w:t>
        </w:r>
      </w:fldSimple>
      <w:bookmarkEnd w:id="10"/>
      <w:r>
        <w:tab/>
        <w:t>Murraylink market impact component performance target, cap and weighting to apply for the 2013–18 regulatory control period</w:t>
      </w:r>
    </w:p>
    <w:tbl>
      <w:tblPr>
        <w:tblW w:w="0" w:type="auto"/>
        <w:tblBorders>
          <w:bottom w:val="single" w:sz="4" w:space="0" w:color="365F91"/>
        </w:tblBorders>
        <w:tblLook w:val="04A0"/>
      </w:tblPr>
      <w:tblGrid>
        <w:gridCol w:w="3227"/>
        <w:gridCol w:w="1134"/>
        <w:gridCol w:w="1418"/>
        <w:gridCol w:w="1220"/>
        <w:gridCol w:w="2243"/>
      </w:tblGrid>
      <w:tr w:rsidR="007337A0" w:rsidTr="00FB486F">
        <w:tc>
          <w:tcPr>
            <w:tcW w:w="3227" w:type="dxa"/>
            <w:shd w:val="clear" w:color="auto" w:fill="365F91"/>
            <w:vAlign w:val="center"/>
          </w:tcPr>
          <w:p w:rsidR="007337A0" w:rsidRPr="00F30888" w:rsidRDefault="007337A0" w:rsidP="00F30888">
            <w:pPr>
              <w:pStyle w:val="AERbodytext"/>
              <w:spacing w:before="120"/>
              <w:rPr>
                <w:b/>
                <w:color w:val="FFFFFF"/>
                <w:sz w:val="16"/>
              </w:rPr>
            </w:pPr>
            <w:r w:rsidRPr="00F30888">
              <w:rPr>
                <w:b/>
                <w:color w:val="FFFFFF"/>
                <w:sz w:val="16"/>
              </w:rPr>
              <w:t>Market impact component parameter</w:t>
            </w:r>
          </w:p>
        </w:tc>
        <w:tc>
          <w:tcPr>
            <w:tcW w:w="1134" w:type="dxa"/>
            <w:shd w:val="clear" w:color="auto" w:fill="365F91"/>
            <w:vAlign w:val="center"/>
          </w:tcPr>
          <w:p w:rsidR="007337A0" w:rsidRPr="00F30888" w:rsidRDefault="007337A0" w:rsidP="00C374E2">
            <w:pPr>
              <w:pStyle w:val="AERtabletextright"/>
              <w:rPr>
                <w:b/>
                <w:color w:val="FFFFFF"/>
              </w:rPr>
            </w:pPr>
            <w:r w:rsidRPr="00F30888">
              <w:rPr>
                <w:b/>
                <w:color w:val="FFFFFF"/>
              </w:rPr>
              <w:t xml:space="preserve">Collar </w:t>
            </w:r>
          </w:p>
        </w:tc>
        <w:tc>
          <w:tcPr>
            <w:tcW w:w="1418" w:type="dxa"/>
            <w:shd w:val="clear" w:color="auto" w:fill="365F91"/>
            <w:vAlign w:val="center"/>
          </w:tcPr>
          <w:p w:rsidR="007337A0" w:rsidRPr="00F30888" w:rsidRDefault="007337A0" w:rsidP="00C374E2">
            <w:pPr>
              <w:pStyle w:val="AERtabletextright"/>
              <w:rPr>
                <w:b/>
                <w:color w:val="FFFFFF"/>
              </w:rPr>
            </w:pPr>
            <w:r w:rsidRPr="00F30888">
              <w:rPr>
                <w:b/>
                <w:color w:val="FFFFFF"/>
              </w:rPr>
              <w:t>Target</w:t>
            </w:r>
          </w:p>
        </w:tc>
        <w:tc>
          <w:tcPr>
            <w:tcW w:w="1220" w:type="dxa"/>
            <w:shd w:val="clear" w:color="auto" w:fill="365F91"/>
            <w:vAlign w:val="center"/>
          </w:tcPr>
          <w:p w:rsidR="007337A0" w:rsidRPr="00F30888" w:rsidRDefault="007337A0" w:rsidP="00C374E2">
            <w:pPr>
              <w:pStyle w:val="AERtabletextright"/>
              <w:rPr>
                <w:b/>
                <w:color w:val="FFFFFF"/>
              </w:rPr>
            </w:pPr>
            <w:r w:rsidRPr="00F30888">
              <w:rPr>
                <w:b/>
                <w:color w:val="FFFFFF"/>
              </w:rPr>
              <w:t>Cap</w:t>
            </w:r>
          </w:p>
        </w:tc>
        <w:tc>
          <w:tcPr>
            <w:tcW w:w="2243" w:type="dxa"/>
            <w:shd w:val="clear" w:color="auto" w:fill="365F91"/>
            <w:vAlign w:val="center"/>
          </w:tcPr>
          <w:p w:rsidR="007337A0" w:rsidRPr="00F30888" w:rsidRDefault="007337A0" w:rsidP="00C374E2">
            <w:pPr>
              <w:pStyle w:val="AERtabletextright"/>
              <w:rPr>
                <w:b/>
                <w:color w:val="FFFFFF"/>
              </w:rPr>
            </w:pPr>
            <w:r w:rsidRPr="00F30888">
              <w:rPr>
                <w:b/>
                <w:color w:val="FFFFFF"/>
              </w:rPr>
              <w:t>Weighting (per cent of MAR)</w:t>
            </w:r>
          </w:p>
        </w:tc>
      </w:tr>
      <w:tr w:rsidR="007337A0" w:rsidTr="00FB486F">
        <w:tc>
          <w:tcPr>
            <w:tcW w:w="3227" w:type="dxa"/>
            <w:vAlign w:val="center"/>
          </w:tcPr>
          <w:p w:rsidR="007337A0" w:rsidRPr="00F30888" w:rsidRDefault="00FB486F" w:rsidP="00FB486F">
            <w:pPr>
              <w:pStyle w:val="AERtabletextleft"/>
            </w:pPr>
            <w:r>
              <w:t xml:space="preserve">Market impact parameter </w:t>
            </w:r>
            <w:r w:rsidR="007337A0" w:rsidRPr="00F30888">
              <w:t>(number of dispatch intervals)</w:t>
            </w:r>
          </w:p>
        </w:tc>
        <w:tc>
          <w:tcPr>
            <w:tcW w:w="1134" w:type="dxa"/>
            <w:vAlign w:val="center"/>
          </w:tcPr>
          <w:p w:rsidR="007337A0" w:rsidRPr="00F30888" w:rsidRDefault="007337A0" w:rsidP="00FB486F">
            <w:pPr>
              <w:pStyle w:val="AERtabletextright"/>
            </w:pPr>
            <w:r w:rsidRPr="00F30888">
              <w:t>n/a</w:t>
            </w:r>
          </w:p>
        </w:tc>
        <w:tc>
          <w:tcPr>
            <w:tcW w:w="1418" w:type="dxa"/>
            <w:vAlign w:val="center"/>
          </w:tcPr>
          <w:p w:rsidR="007337A0" w:rsidRPr="00F30888" w:rsidRDefault="007337A0" w:rsidP="00FB486F">
            <w:pPr>
              <w:pStyle w:val="AERtabletextright"/>
            </w:pPr>
            <w:r w:rsidRPr="00F30888">
              <w:t>782.3</w:t>
            </w:r>
          </w:p>
        </w:tc>
        <w:tc>
          <w:tcPr>
            <w:tcW w:w="1220" w:type="dxa"/>
            <w:vAlign w:val="center"/>
          </w:tcPr>
          <w:p w:rsidR="007337A0" w:rsidRPr="00F30888" w:rsidRDefault="007337A0" w:rsidP="00FB486F">
            <w:pPr>
              <w:pStyle w:val="AERtabletextright"/>
            </w:pPr>
            <w:r w:rsidRPr="00F30888">
              <w:t>0</w:t>
            </w:r>
          </w:p>
        </w:tc>
        <w:tc>
          <w:tcPr>
            <w:tcW w:w="2243" w:type="dxa"/>
            <w:vAlign w:val="center"/>
          </w:tcPr>
          <w:p w:rsidR="007337A0" w:rsidRPr="00F30888" w:rsidRDefault="007337A0" w:rsidP="00FB486F">
            <w:pPr>
              <w:pStyle w:val="AERtabletextright"/>
            </w:pPr>
            <w:r w:rsidRPr="00F30888">
              <w:t>2.0</w:t>
            </w:r>
          </w:p>
        </w:tc>
      </w:tr>
    </w:tbl>
    <w:p w:rsidR="007337A0" w:rsidRDefault="007337A0" w:rsidP="00C374E2">
      <w:pPr>
        <w:pStyle w:val="AERbodytext"/>
        <w:numPr>
          <w:ilvl w:val="0"/>
          <w:numId w:val="0"/>
        </w:numPr>
      </w:pPr>
    </w:p>
    <w:p w:rsidR="00C374E2" w:rsidRDefault="00C374E2" w:rsidP="00C374E2">
      <w:pPr>
        <w:pStyle w:val="AERheading4"/>
      </w:pPr>
      <w:r>
        <w:t>Efficiency benefit sharing scheme parameters</w:t>
      </w:r>
    </w:p>
    <w:p w:rsidR="00C374E2" w:rsidRDefault="008E1917" w:rsidP="00C374E2">
      <w:pPr>
        <w:pStyle w:val="AERbodytext"/>
      </w:pPr>
      <w:r w:rsidRPr="00DF5A4C">
        <w:t xml:space="preserve">Murraylink will be subject to the </w:t>
      </w:r>
      <w:r>
        <w:t>efficiency benefit sharing scheme (</w:t>
      </w:r>
      <w:r w:rsidRPr="00DF5A4C">
        <w:t>EBSS</w:t>
      </w:r>
      <w:r>
        <w:t>)</w:t>
      </w:r>
      <w:r w:rsidRPr="00DF5A4C">
        <w:t xml:space="preserve"> in the </w:t>
      </w:r>
      <w:r>
        <w:t>2013–18</w:t>
      </w:r>
      <w:r w:rsidRPr="00DF5A4C">
        <w:t xml:space="preserve"> regulatory period</w:t>
      </w:r>
      <w:r>
        <w:t>. The</w:t>
      </w:r>
      <w:r w:rsidRPr="00DF5A4C">
        <w:t xml:space="preserve"> carryover period </w:t>
      </w:r>
      <w:r>
        <w:t>will be five</w:t>
      </w:r>
      <w:r w:rsidRPr="00DF5A4C">
        <w:t xml:space="preserve"> years</w:t>
      </w:r>
      <w:r>
        <w:t xml:space="preserve">. </w:t>
      </w:r>
      <w:r w:rsidR="00C374E2">
        <w:t xml:space="preserve">The AER has determined values for the </w:t>
      </w:r>
      <w:r>
        <w:t>EBSS</w:t>
      </w:r>
      <w:r w:rsidR="00C374E2">
        <w:t xml:space="preserve"> parameters that are to apply to Murraylink in the 2013–18 regulatory control period, subject to adjustments required by the EBSS. These values are set out in </w:t>
      </w:r>
      <w:r w:rsidR="00C374E2">
        <w:fldChar w:fldCharType="begin"/>
      </w:r>
      <w:r w:rsidR="00C374E2">
        <w:instrText xml:space="preserve"> REF _Ref353545265 \h </w:instrText>
      </w:r>
      <w:r w:rsidR="00C374E2">
        <w:fldChar w:fldCharType="separate"/>
      </w:r>
      <w:r w:rsidR="00E6121F">
        <w:t xml:space="preserve">Table </w:t>
      </w:r>
      <w:r w:rsidR="00E6121F">
        <w:rPr>
          <w:noProof/>
        </w:rPr>
        <w:t>1</w:t>
      </w:r>
      <w:r w:rsidR="00E6121F">
        <w:t>.</w:t>
      </w:r>
      <w:r w:rsidR="00E6121F">
        <w:rPr>
          <w:noProof/>
        </w:rPr>
        <w:t>6</w:t>
      </w:r>
      <w:r w:rsidR="00C374E2">
        <w:fldChar w:fldCharType="end"/>
      </w:r>
      <w:r w:rsidR="00C374E2">
        <w:t>.</w:t>
      </w:r>
    </w:p>
    <w:p w:rsidR="00C374E2" w:rsidRDefault="00C374E2" w:rsidP="00C374E2">
      <w:pPr>
        <w:pStyle w:val="Caption"/>
      </w:pPr>
      <w:bookmarkStart w:id="11" w:name="_Ref353545265"/>
      <w:r>
        <w:t xml:space="preserve">Table </w:t>
      </w:r>
      <w:fldSimple w:instr=" STYLEREF 1 \s ">
        <w:r w:rsidR="00E6121F">
          <w:rPr>
            <w:noProof/>
          </w:rPr>
          <w:t>1</w:t>
        </w:r>
      </w:fldSimple>
      <w:r>
        <w:t>.</w:t>
      </w:r>
      <w:fldSimple w:instr=" SEQ Table \* ARABIC \s 1 ">
        <w:r w:rsidR="00E6121F">
          <w:rPr>
            <w:noProof/>
          </w:rPr>
          <w:t>6</w:t>
        </w:r>
      </w:fldSimple>
      <w:bookmarkEnd w:id="11"/>
      <w:r>
        <w:tab/>
        <w:t>AER forecast opex for EBSS purposes ($ million, 2012–13)</w:t>
      </w:r>
    </w:p>
    <w:tbl>
      <w:tblPr>
        <w:tblW w:w="0" w:type="auto"/>
        <w:tblBorders>
          <w:bottom w:val="single" w:sz="4" w:space="0" w:color="365F91"/>
        </w:tblBorders>
        <w:tblLook w:val="04A0"/>
      </w:tblPr>
      <w:tblGrid>
        <w:gridCol w:w="2802"/>
        <w:gridCol w:w="1073"/>
        <w:gridCol w:w="1073"/>
        <w:gridCol w:w="1074"/>
        <w:gridCol w:w="1073"/>
        <w:gridCol w:w="1073"/>
        <w:gridCol w:w="1074"/>
      </w:tblGrid>
      <w:tr w:rsidR="00C374E2" w:rsidTr="00F30888">
        <w:tc>
          <w:tcPr>
            <w:tcW w:w="2802" w:type="dxa"/>
            <w:shd w:val="clear" w:color="auto" w:fill="365F91"/>
            <w:vAlign w:val="center"/>
          </w:tcPr>
          <w:p w:rsidR="00C374E2" w:rsidRPr="00F30888" w:rsidRDefault="00C374E2" w:rsidP="00F30888">
            <w:pPr>
              <w:pStyle w:val="AERbodytext"/>
              <w:spacing w:before="120"/>
              <w:rPr>
                <w:b/>
                <w:color w:val="FFFFFF"/>
                <w:sz w:val="16"/>
              </w:rPr>
            </w:pPr>
          </w:p>
        </w:tc>
        <w:tc>
          <w:tcPr>
            <w:tcW w:w="1073" w:type="dxa"/>
            <w:shd w:val="clear" w:color="auto" w:fill="365F91"/>
            <w:vAlign w:val="center"/>
          </w:tcPr>
          <w:p w:rsidR="00C374E2" w:rsidRPr="00F30888" w:rsidRDefault="00C374E2" w:rsidP="00C374E2">
            <w:pPr>
              <w:pStyle w:val="AERtabletextright"/>
              <w:rPr>
                <w:b/>
                <w:color w:val="FFFFFF"/>
              </w:rPr>
            </w:pPr>
            <w:r w:rsidRPr="00F30888">
              <w:rPr>
                <w:b/>
                <w:color w:val="FFFFFF"/>
              </w:rPr>
              <w:t>2013–14</w:t>
            </w:r>
          </w:p>
        </w:tc>
        <w:tc>
          <w:tcPr>
            <w:tcW w:w="1073" w:type="dxa"/>
            <w:shd w:val="clear" w:color="auto" w:fill="365F91"/>
            <w:vAlign w:val="center"/>
          </w:tcPr>
          <w:p w:rsidR="00C374E2" w:rsidRPr="00F30888" w:rsidRDefault="00C374E2" w:rsidP="00C374E2">
            <w:pPr>
              <w:pStyle w:val="AERtabletextright"/>
              <w:rPr>
                <w:b/>
                <w:color w:val="FFFFFF"/>
              </w:rPr>
            </w:pPr>
            <w:r w:rsidRPr="00F30888">
              <w:rPr>
                <w:b/>
                <w:color w:val="FFFFFF"/>
              </w:rPr>
              <w:t>2014–15</w:t>
            </w:r>
          </w:p>
        </w:tc>
        <w:tc>
          <w:tcPr>
            <w:tcW w:w="1074" w:type="dxa"/>
            <w:shd w:val="clear" w:color="auto" w:fill="365F91"/>
            <w:vAlign w:val="center"/>
          </w:tcPr>
          <w:p w:rsidR="00C374E2" w:rsidRPr="00F30888" w:rsidRDefault="00C374E2" w:rsidP="00C374E2">
            <w:pPr>
              <w:pStyle w:val="AERtabletextright"/>
              <w:rPr>
                <w:b/>
                <w:color w:val="FFFFFF"/>
              </w:rPr>
            </w:pPr>
            <w:r w:rsidRPr="00F30888">
              <w:rPr>
                <w:b/>
                <w:color w:val="FFFFFF"/>
              </w:rPr>
              <w:t>2015–16</w:t>
            </w:r>
          </w:p>
        </w:tc>
        <w:tc>
          <w:tcPr>
            <w:tcW w:w="1073" w:type="dxa"/>
            <w:shd w:val="clear" w:color="auto" w:fill="365F91"/>
            <w:vAlign w:val="center"/>
          </w:tcPr>
          <w:p w:rsidR="00C374E2" w:rsidRPr="00F30888" w:rsidRDefault="00C374E2" w:rsidP="00C374E2">
            <w:pPr>
              <w:pStyle w:val="AERtabletextright"/>
              <w:rPr>
                <w:b/>
                <w:color w:val="FFFFFF"/>
              </w:rPr>
            </w:pPr>
            <w:r w:rsidRPr="00F30888">
              <w:rPr>
                <w:b/>
                <w:color w:val="FFFFFF"/>
              </w:rPr>
              <w:t>2016–17</w:t>
            </w:r>
          </w:p>
        </w:tc>
        <w:tc>
          <w:tcPr>
            <w:tcW w:w="1073" w:type="dxa"/>
            <w:shd w:val="clear" w:color="auto" w:fill="365F91"/>
            <w:vAlign w:val="center"/>
          </w:tcPr>
          <w:p w:rsidR="00C374E2" w:rsidRPr="00F30888" w:rsidRDefault="00C374E2" w:rsidP="00C374E2">
            <w:pPr>
              <w:pStyle w:val="AERtabletextright"/>
              <w:rPr>
                <w:b/>
                <w:color w:val="FFFFFF"/>
              </w:rPr>
            </w:pPr>
            <w:r w:rsidRPr="00F30888">
              <w:rPr>
                <w:b/>
                <w:color w:val="FFFFFF"/>
              </w:rPr>
              <w:t>2017–18</w:t>
            </w:r>
          </w:p>
        </w:tc>
        <w:tc>
          <w:tcPr>
            <w:tcW w:w="1074" w:type="dxa"/>
            <w:shd w:val="clear" w:color="auto" w:fill="365F91"/>
            <w:vAlign w:val="center"/>
          </w:tcPr>
          <w:p w:rsidR="00C374E2" w:rsidRPr="00F30888" w:rsidRDefault="00C374E2" w:rsidP="00C374E2">
            <w:pPr>
              <w:pStyle w:val="AERtabletextright"/>
              <w:rPr>
                <w:b/>
                <w:color w:val="FFFFFF"/>
              </w:rPr>
            </w:pPr>
            <w:r w:rsidRPr="00F30888">
              <w:rPr>
                <w:b/>
                <w:color w:val="FFFFFF"/>
              </w:rPr>
              <w:t>Total</w:t>
            </w:r>
          </w:p>
        </w:tc>
      </w:tr>
      <w:tr w:rsidR="008E1917" w:rsidTr="00C234AA">
        <w:tc>
          <w:tcPr>
            <w:tcW w:w="2802" w:type="dxa"/>
            <w:vAlign w:val="center"/>
          </w:tcPr>
          <w:p w:rsidR="008E1917" w:rsidRPr="00F30888" w:rsidRDefault="008E1917" w:rsidP="008E1917">
            <w:pPr>
              <w:pStyle w:val="AERbodytext"/>
              <w:spacing w:before="120"/>
              <w:rPr>
                <w:sz w:val="16"/>
              </w:rPr>
            </w:pPr>
            <w:r w:rsidRPr="00F30888">
              <w:rPr>
                <w:sz w:val="16"/>
              </w:rPr>
              <w:t>Forecast opex for EBSS purposes</w:t>
            </w:r>
          </w:p>
        </w:tc>
        <w:tc>
          <w:tcPr>
            <w:tcW w:w="1073" w:type="dxa"/>
            <w:vAlign w:val="bottom"/>
          </w:tcPr>
          <w:p w:rsidR="008E1917" w:rsidRPr="00905184" w:rsidRDefault="00AF28D0" w:rsidP="008E1917">
            <w:pPr>
              <w:pStyle w:val="AERtabletextright"/>
              <w:spacing w:after="240"/>
            </w:pPr>
            <w:r>
              <w:t>2.7</w:t>
            </w:r>
          </w:p>
        </w:tc>
        <w:tc>
          <w:tcPr>
            <w:tcW w:w="1073" w:type="dxa"/>
            <w:vAlign w:val="bottom"/>
          </w:tcPr>
          <w:p w:rsidR="008E1917" w:rsidRPr="00905184" w:rsidRDefault="00AF28D0" w:rsidP="00D2002F">
            <w:pPr>
              <w:pStyle w:val="AERtabletextright"/>
              <w:spacing w:after="240"/>
            </w:pPr>
            <w:r>
              <w:t>2.</w:t>
            </w:r>
            <w:r w:rsidR="00D2002F">
              <w:t>7</w:t>
            </w:r>
          </w:p>
        </w:tc>
        <w:tc>
          <w:tcPr>
            <w:tcW w:w="1074" w:type="dxa"/>
            <w:vAlign w:val="bottom"/>
          </w:tcPr>
          <w:p w:rsidR="008E1917" w:rsidRPr="00905184" w:rsidRDefault="00AF28D0" w:rsidP="00D2002F">
            <w:pPr>
              <w:pStyle w:val="AERtabletextright"/>
              <w:spacing w:after="240"/>
            </w:pPr>
            <w:r>
              <w:t>2.</w:t>
            </w:r>
            <w:r w:rsidR="00D2002F">
              <w:t>7</w:t>
            </w:r>
          </w:p>
        </w:tc>
        <w:tc>
          <w:tcPr>
            <w:tcW w:w="1073" w:type="dxa"/>
            <w:vAlign w:val="bottom"/>
          </w:tcPr>
          <w:p w:rsidR="008E1917" w:rsidRPr="00905184" w:rsidRDefault="00AF28D0" w:rsidP="00D2002F">
            <w:pPr>
              <w:pStyle w:val="AERtabletextright"/>
              <w:spacing w:after="240"/>
            </w:pPr>
            <w:r>
              <w:t>2.</w:t>
            </w:r>
            <w:r w:rsidR="00D2002F">
              <w:t>7</w:t>
            </w:r>
          </w:p>
        </w:tc>
        <w:tc>
          <w:tcPr>
            <w:tcW w:w="1073" w:type="dxa"/>
            <w:vAlign w:val="bottom"/>
          </w:tcPr>
          <w:p w:rsidR="008E1917" w:rsidRPr="00905184" w:rsidRDefault="00D2002F" w:rsidP="00D2002F">
            <w:pPr>
              <w:pStyle w:val="AERtabletextright"/>
              <w:spacing w:after="240"/>
            </w:pPr>
            <w:r>
              <w:t>2</w:t>
            </w:r>
            <w:r w:rsidR="008E1917">
              <w:t>.</w:t>
            </w:r>
            <w:r>
              <w:t>9</w:t>
            </w:r>
          </w:p>
        </w:tc>
        <w:tc>
          <w:tcPr>
            <w:tcW w:w="1074" w:type="dxa"/>
            <w:vAlign w:val="bottom"/>
          </w:tcPr>
          <w:p w:rsidR="008E1917" w:rsidRPr="00905184" w:rsidRDefault="008E1917" w:rsidP="00F953BF">
            <w:pPr>
              <w:pStyle w:val="AERtabletextright"/>
              <w:spacing w:after="240"/>
            </w:pPr>
            <w:r>
              <w:t>1</w:t>
            </w:r>
            <w:r w:rsidR="00D2002F">
              <w:t>3</w:t>
            </w:r>
            <w:r>
              <w:t>.</w:t>
            </w:r>
            <w:r w:rsidR="00F953BF">
              <w:t>8</w:t>
            </w:r>
          </w:p>
        </w:tc>
      </w:tr>
    </w:tbl>
    <w:p w:rsidR="00A12613" w:rsidRDefault="00C374E2" w:rsidP="008E1917">
      <w:pPr>
        <w:pStyle w:val="AERtablesource"/>
      </w:pPr>
      <w:r>
        <w:t xml:space="preserve">Source: </w:t>
      </w:r>
      <w:r w:rsidR="00FB486F">
        <w:tab/>
      </w:r>
      <w:r>
        <w:t>AER analysis.</w:t>
      </w:r>
    </w:p>
    <w:p w:rsidR="00C374E2" w:rsidRPr="00C374E2" w:rsidRDefault="00A12613" w:rsidP="008E1917">
      <w:pPr>
        <w:pStyle w:val="AERtablesource"/>
      </w:pPr>
      <w:r>
        <w:t xml:space="preserve">Note: </w:t>
      </w:r>
      <w:r>
        <w:tab/>
      </w:r>
      <w:r w:rsidR="00AA2005">
        <w:t>Forecast opex for EBSS purposes e</w:t>
      </w:r>
      <w:r>
        <w:t>xcludes</w:t>
      </w:r>
      <w:r w:rsidR="00C374E2">
        <w:t xml:space="preserve"> </w:t>
      </w:r>
      <w:r>
        <w:t>forecast debt raising costs and connection charges</w:t>
      </w:r>
      <w:r w:rsidR="00AA2005">
        <w:t xml:space="preserve"> as listed below</w:t>
      </w:r>
      <w:r>
        <w:t>.</w:t>
      </w:r>
    </w:p>
    <w:p w:rsidR="008E1917" w:rsidRDefault="008E1917" w:rsidP="00C374E2">
      <w:pPr>
        <w:pStyle w:val="AERbodytext"/>
      </w:pPr>
      <w:r>
        <w:t xml:space="preserve">The AER will </w:t>
      </w:r>
      <w:r w:rsidRPr="0074463F">
        <w:t xml:space="preserve">not adjust </w:t>
      </w:r>
      <w:r>
        <w:t>the forecast</w:t>
      </w:r>
      <w:r w:rsidRPr="0074463F">
        <w:t xml:space="preserve"> opex </w:t>
      </w:r>
      <w:r>
        <w:t xml:space="preserve">used to calculate the EBSS carryover amounts for changes in demand over the 2013–18 regulatory control period. </w:t>
      </w:r>
    </w:p>
    <w:p w:rsidR="00C374E2" w:rsidRPr="00AC665E" w:rsidRDefault="00C374E2" w:rsidP="008E1917">
      <w:pPr>
        <w:pStyle w:val="AERbodytext"/>
        <w:numPr>
          <w:ilvl w:val="0"/>
          <w:numId w:val="0"/>
        </w:numPr>
      </w:pPr>
      <w:r w:rsidRPr="00AC665E">
        <w:t>The AER will exclude the following cost categories from the EBSS for calculating EBSS carryovers:</w:t>
      </w:r>
    </w:p>
    <w:p w:rsidR="00C374E2" w:rsidRDefault="00C374E2" w:rsidP="00FB486F">
      <w:pPr>
        <w:pStyle w:val="AERbulletlistfirststyle"/>
      </w:pPr>
      <w:r>
        <w:t>debt raising costs</w:t>
      </w:r>
    </w:p>
    <w:p w:rsidR="00C374E2" w:rsidRDefault="008E1917" w:rsidP="00FB486F">
      <w:pPr>
        <w:pStyle w:val="AERbulletlistfirststyle"/>
      </w:pPr>
      <w:r>
        <w:t>connection charge</w:t>
      </w:r>
      <w:r w:rsidR="00C374E2">
        <w:t>s</w:t>
      </w:r>
      <w:r>
        <w:t>.</w:t>
      </w:r>
    </w:p>
    <w:p w:rsidR="00AA702B" w:rsidRDefault="00AA702B" w:rsidP="00AA702B">
      <w:pPr>
        <w:pStyle w:val="AERheading4"/>
      </w:pPr>
      <w:r>
        <w:t>Commencement and length of regulatory control period</w:t>
      </w:r>
    </w:p>
    <w:p w:rsidR="00AA702B" w:rsidRDefault="00AA702B" w:rsidP="00AA702B">
      <w:pPr>
        <w:pStyle w:val="AERbodytext"/>
      </w:pPr>
      <w:r>
        <w:t>The regulatory control period will be five years, commencing on 1 July 2013 and ending on 30 June 2018.</w:t>
      </w:r>
    </w:p>
    <w:p w:rsidR="00AA702B" w:rsidRDefault="00FB486F" w:rsidP="00AA702B">
      <w:pPr>
        <w:pStyle w:val="AERheading4"/>
      </w:pPr>
      <w:r>
        <w:br w:type="page"/>
      </w:r>
      <w:r w:rsidR="00AA702B">
        <w:lastRenderedPageBreak/>
        <w:t>Other amounts, values and inputs</w:t>
      </w:r>
    </w:p>
    <w:p w:rsidR="00AA702B" w:rsidRDefault="00AA702B" w:rsidP="00AA702B">
      <w:pPr>
        <w:pStyle w:val="AERbodytext"/>
      </w:pPr>
      <w:r>
        <w:t xml:space="preserve">The AER has also determined the following values that could not be determined before the submission of the revenue proposal or were required to be estimated, approved or otherwise determined by the AER but </w:t>
      </w:r>
      <w:r w:rsidR="001B6889">
        <w:t xml:space="preserve">were </w:t>
      </w:r>
      <w:r>
        <w:t xml:space="preserve">not so estimated, approved or otherwise determined before the submission of the revenue proposal. These are shown in </w:t>
      </w:r>
      <w:r>
        <w:fldChar w:fldCharType="begin"/>
      </w:r>
      <w:r>
        <w:instrText xml:space="preserve"> REF  _Ref352229327 \* Lower \h </w:instrText>
      </w:r>
      <w:r>
        <w:fldChar w:fldCharType="separate"/>
      </w:r>
      <w:r w:rsidR="00E6121F">
        <w:t xml:space="preserve">table </w:t>
      </w:r>
      <w:r w:rsidR="00E6121F">
        <w:rPr>
          <w:noProof/>
        </w:rPr>
        <w:t>1</w:t>
      </w:r>
      <w:r w:rsidR="00E6121F">
        <w:t>.</w:t>
      </w:r>
      <w:r w:rsidR="00E6121F">
        <w:rPr>
          <w:noProof/>
        </w:rPr>
        <w:t>7</w:t>
      </w:r>
      <w:r>
        <w:fldChar w:fldCharType="end"/>
      </w:r>
      <w:r>
        <w:t>.</w:t>
      </w:r>
    </w:p>
    <w:p w:rsidR="00AA702B" w:rsidRDefault="00AA702B" w:rsidP="00AA702B">
      <w:pPr>
        <w:pStyle w:val="Caption"/>
      </w:pPr>
      <w:bookmarkStart w:id="12" w:name="_Ref352229327"/>
      <w:r>
        <w:t xml:space="preserve">Table </w:t>
      </w:r>
      <w:fldSimple w:instr=" STYLEREF 1 \s ">
        <w:r w:rsidR="00E6121F">
          <w:rPr>
            <w:noProof/>
          </w:rPr>
          <w:t>1</w:t>
        </w:r>
      </w:fldSimple>
      <w:r>
        <w:t>.</w:t>
      </w:r>
      <w:fldSimple w:instr=" SEQ Table \* ARABIC \s 1 ">
        <w:r w:rsidR="00E6121F">
          <w:rPr>
            <w:noProof/>
          </w:rPr>
          <w:t>7</w:t>
        </w:r>
      </w:fldSimple>
      <w:bookmarkEnd w:id="12"/>
      <w:r>
        <w:tab/>
      </w:r>
      <w:r w:rsidRPr="00AC665E">
        <w:t>Other amounts, values and inputs (per cent)</w:t>
      </w:r>
    </w:p>
    <w:tbl>
      <w:tblPr>
        <w:tblW w:w="0" w:type="auto"/>
        <w:tblBorders>
          <w:bottom w:val="single" w:sz="4" w:space="0" w:color="365F91"/>
        </w:tblBorders>
        <w:tblLook w:val="04A0"/>
      </w:tblPr>
      <w:tblGrid>
        <w:gridCol w:w="4077"/>
        <w:gridCol w:w="2410"/>
      </w:tblGrid>
      <w:tr w:rsidR="00AA702B" w:rsidTr="00F30888">
        <w:tc>
          <w:tcPr>
            <w:tcW w:w="4077" w:type="dxa"/>
            <w:shd w:val="clear" w:color="auto" w:fill="365F91"/>
            <w:vAlign w:val="center"/>
          </w:tcPr>
          <w:p w:rsidR="00AA702B" w:rsidRPr="003260D1" w:rsidRDefault="00AA702B" w:rsidP="00F30888">
            <w:pPr>
              <w:pStyle w:val="AERbodytext"/>
              <w:spacing w:before="120"/>
              <w:rPr>
                <w:b/>
                <w:color w:val="FFFFFF"/>
                <w:sz w:val="16"/>
              </w:rPr>
            </w:pPr>
            <w:r w:rsidRPr="003260D1">
              <w:rPr>
                <w:b/>
                <w:color w:val="FFFFFF"/>
                <w:sz w:val="16"/>
              </w:rPr>
              <w:t>Parameter</w:t>
            </w:r>
          </w:p>
        </w:tc>
        <w:tc>
          <w:tcPr>
            <w:tcW w:w="2410" w:type="dxa"/>
            <w:shd w:val="clear" w:color="auto" w:fill="365F91"/>
            <w:vAlign w:val="center"/>
          </w:tcPr>
          <w:p w:rsidR="00AA702B" w:rsidRPr="003260D1" w:rsidRDefault="00AA702B" w:rsidP="00F30888">
            <w:pPr>
              <w:pStyle w:val="AERtabletextright"/>
              <w:rPr>
                <w:b/>
                <w:color w:val="FFFFFF"/>
              </w:rPr>
            </w:pPr>
            <w:r w:rsidRPr="003260D1">
              <w:rPr>
                <w:b/>
                <w:color w:val="FFFFFF"/>
              </w:rPr>
              <w:t>Value</w:t>
            </w:r>
          </w:p>
        </w:tc>
      </w:tr>
      <w:tr w:rsidR="00AA702B" w:rsidTr="00F30888">
        <w:tc>
          <w:tcPr>
            <w:tcW w:w="4077" w:type="dxa"/>
            <w:vAlign w:val="center"/>
          </w:tcPr>
          <w:p w:rsidR="00AA702B" w:rsidRPr="003260D1" w:rsidRDefault="00AA702B" w:rsidP="00F30888">
            <w:pPr>
              <w:pStyle w:val="AERbodytext"/>
              <w:spacing w:before="120"/>
              <w:rPr>
                <w:sz w:val="16"/>
              </w:rPr>
            </w:pPr>
            <w:r w:rsidRPr="003260D1">
              <w:rPr>
                <w:sz w:val="16"/>
              </w:rPr>
              <w:t xml:space="preserve">Nominal risk free rate </w:t>
            </w:r>
          </w:p>
        </w:tc>
        <w:tc>
          <w:tcPr>
            <w:tcW w:w="2410" w:type="dxa"/>
            <w:vAlign w:val="center"/>
          </w:tcPr>
          <w:p w:rsidR="00AA702B" w:rsidRDefault="00855573" w:rsidP="00F30888">
            <w:pPr>
              <w:pStyle w:val="AERtabletextright"/>
            </w:pPr>
            <w:r>
              <w:t>3.52</w:t>
            </w:r>
          </w:p>
        </w:tc>
      </w:tr>
      <w:tr w:rsidR="00AA702B" w:rsidTr="00F30888">
        <w:tc>
          <w:tcPr>
            <w:tcW w:w="4077" w:type="dxa"/>
            <w:shd w:val="clear" w:color="auto" w:fill="DBE5F1"/>
            <w:vAlign w:val="center"/>
          </w:tcPr>
          <w:p w:rsidR="00AA702B" w:rsidRPr="003260D1" w:rsidRDefault="00AA702B" w:rsidP="00F30888">
            <w:pPr>
              <w:pStyle w:val="AERbodytext"/>
              <w:spacing w:before="120"/>
              <w:rPr>
                <w:sz w:val="16"/>
              </w:rPr>
            </w:pPr>
            <w:r w:rsidRPr="003260D1">
              <w:rPr>
                <w:sz w:val="16"/>
              </w:rPr>
              <w:t xml:space="preserve">Inflation forecast </w:t>
            </w:r>
          </w:p>
        </w:tc>
        <w:tc>
          <w:tcPr>
            <w:tcW w:w="2410" w:type="dxa"/>
            <w:shd w:val="clear" w:color="auto" w:fill="DBE5F1"/>
            <w:vAlign w:val="center"/>
          </w:tcPr>
          <w:p w:rsidR="00AA702B" w:rsidRDefault="00855573" w:rsidP="00F30888">
            <w:pPr>
              <w:pStyle w:val="AERtabletextright"/>
            </w:pPr>
            <w:r>
              <w:t>2.50</w:t>
            </w:r>
          </w:p>
        </w:tc>
      </w:tr>
      <w:tr w:rsidR="00AA702B" w:rsidTr="00F30888">
        <w:tc>
          <w:tcPr>
            <w:tcW w:w="4077" w:type="dxa"/>
            <w:vAlign w:val="center"/>
          </w:tcPr>
          <w:p w:rsidR="00AA702B" w:rsidRPr="003260D1" w:rsidRDefault="00AA702B" w:rsidP="00F30888">
            <w:pPr>
              <w:pStyle w:val="AERbodytext"/>
              <w:spacing w:before="120"/>
              <w:rPr>
                <w:sz w:val="16"/>
              </w:rPr>
            </w:pPr>
            <w:r w:rsidRPr="003260D1">
              <w:rPr>
                <w:sz w:val="16"/>
              </w:rPr>
              <w:t xml:space="preserve">Debt risk premium </w:t>
            </w:r>
          </w:p>
        </w:tc>
        <w:tc>
          <w:tcPr>
            <w:tcW w:w="2410" w:type="dxa"/>
            <w:vAlign w:val="center"/>
          </w:tcPr>
          <w:p w:rsidR="00AA702B" w:rsidRDefault="006760D7" w:rsidP="00F30888">
            <w:pPr>
              <w:pStyle w:val="AERtabletextright"/>
            </w:pPr>
            <w:r>
              <w:t>3.17</w:t>
            </w:r>
          </w:p>
        </w:tc>
      </w:tr>
      <w:tr w:rsidR="00AA702B" w:rsidTr="00F30888">
        <w:tc>
          <w:tcPr>
            <w:tcW w:w="4077" w:type="dxa"/>
            <w:shd w:val="clear" w:color="auto" w:fill="DBE5F1"/>
            <w:vAlign w:val="center"/>
          </w:tcPr>
          <w:p w:rsidR="00AA702B" w:rsidRPr="003260D1" w:rsidRDefault="00AA702B" w:rsidP="00F30888">
            <w:pPr>
              <w:pStyle w:val="AERbodytext"/>
              <w:spacing w:before="120"/>
              <w:rPr>
                <w:sz w:val="16"/>
              </w:rPr>
            </w:pPr>
            <w:r w:rsidRPr="003260D1">
              <w:rPr>
                <w:sz w:val="16"/>
              </w:rPr>
              <w:t>Effective tax rate</w:t>
            </w:r>
          </w:p>
        </w:tc>
        <w:tc>
          <w:tcPr>
            <w:tcW w:w="2410" w:type="dxa"/>
            <w:shd w:val="clear" w:color="auto" w:fill="DBE5F1"/>
            <w:vAlign w:val="center"/>
          </w:tcPr>
          <w:p w:rsidR="00AA702B" w:rsidRDefault="006760D7" w:rsidP="00EE6560">
            <w:pPr>
              <w:pStyle w:val="AERtabletextright"/>
            </w:pPr>
            <w:r>
              <w:t>2</w:t>
            </w:r>
            <w:r w:rsidR="00EE6560">
              <w:t>5</w:t>
            </w:r>
            <w:r>
              <w:t>.</w:t>
            </w:r>
            <w:r w:rsidR="00EE6560">
              <w:t>91</w:t>
            </w:r>
          </w:p>
        </w:tc>
      </w:tr>
      <w:tr w:rsidR="00AA702B" w:rsidTr="00F30888">
        <w:tc>
          <w:tcPr>
            <w:tcW w:w="4077" w:type="dxa"/>
            <w:vAlign w:val="center"/>
          </w:tcPr>
          <w:p w:rsidR="00AA702B" w:rsidRPr="003260D1" w:rsidRDefault="00AA702B" w:rsidP="00F30888">
            <w:pPr>
              <w:pStyle w:val="AERbodytext"/>
              <w:spacing w:before="120"/>
              <w:rPr>
                <w:sz w:val="16"/>
              </w:rPr>
            </w:pPr>
            <w:r w:rsidRPr="003260D1">
              <w:rPr>
                <w:sz w:val="16"/>
              </w:rPr>
              <w:t>Cost of equity</w:t>
            </w:r>
          </w:p>
        </w:tc>
        <w:tc>
          <w:tcPr>
            <w:tcW w:w="2410" w:type="dxa"/>
            <w:vAlign w:val="center"/>
          </w:tcPr>
          <w:p w:rsidR="00AA702B" w:rsidRDefault="006760D7" w:rsidP="00F30888">
            <w:pPr>
              <w:pStyle w:val="AERtabletextright"/>
            </w:pPr>
            <w:r>
              <w:t>8.72</w:t>
            </w:r>
          </w:p>
        </w:tc>
      </w:tr>
      <w:tr w:rsidR="00AA702B" w:rsidTr="00F30888">
        <w:tc>
          <w:tcPr>
            <w:tcW w:w="4077" w:type="dxa"/>
            <w:shd w:val="clear" w:color="auto" w:fill="DBE5F1"/>
            <w:vAlign w:val="center"/>
          </w:tcPr>
          <w:p w:rsidR="00AA702B" w:rsidRPr="003260D1" w:rsidRDefault="00AA702B" w:rsidP="00F30888">
            <w:pPr>
              <w:pStyle w:val="AERbodytext"/>
              <w:spacing w:before="120"/>
              <w:rPr>
                <w:sz w:val="16"/>
              </w:rPr>
            </w:pPr>
            <w:r w:rsidRPr="003260D1">
              <w:rPr>
                <w:sz w:val="16"/>
              </w:rPr>
              <w:t>Cost of debt</w:t>
            </w:r>
          </w:p>
        </w:tc>
        <w:tc>
          <w:tcPr>
            <w:tcW w:w="2410" w:type="dxa"/>
            <w:shd w:val="clear" w:color="auto" w:fill="DBE5F1"/>
            <w:vAlign w:val="center"/>
          </w:tcPr>
          <w:p w:rsidR="00AA702B" w:rsidRDefault="006760D7" w:rsidP="00F30888">
            <w:pPr>
              <w:pStyle w:val="AERtabletextright"/>
            </w:pPr>
            <w:r>
              <w:t>6.69</w:t>
            </w:r>
          </w:p>
        </w:tc>
      </w:tr>
      <w:tr w:rsidR="00AA702B" w:rsidRPr="0054759F" w:rsidTr="00F30888">
        <w:tc>
          <w:tcPr>
            <w:tcW w:w="4077" w:type="dxa"/>
            <w:vAlign w:val="center"/>
          </w:tcPr>
          <w:p w:rsidR="00AA702B" w:rsidRPr="003260D1" w:rsidRDefault="00AA702B" w:rsidP="00FB486F">
            <w:pPr>
              <w:pStyle w:val="AERbodytext"/>
              <w:numPr>
                <w:ilvl w:val="0"/>
                <w:numId w:val="0"/>
              </w:numPr>
              <w:spacing w:before="120"/>
              <w:rPr>
                <w:rStyle w:val="AERtextbold"/>
                <w:sz w:val="16"/>
              </w:rPr>
            </w:pPr>
            <w:r w:rsidRPr="003260D1">
              <w:rPr>
                <w:rStyle w:val="AERtextbold"/>
                <w:sz w:val="16"/>
              </w:rPr>
              <w:t>Nominal vanilla WACC</w:t>
            </w:r>
          </w:p>
        </w:tc>
        <w:tc>
          <w:tcPr>
            <w:tcW w:w="2410" w:type="dxa"/>
            <w:vAlign w:val="center"/>
          </w:tcPr>
          <w:p w:rsidR="00AA702B" w:rsidRPr="0054759F" w:rsidRDefault="006760D7" w:rsidP="00F30888">
            <w:pPr>
              <w:pStyle w:val="AERtabletextright"/>
              <w:rPr>
                <w:rStyle w:val="AERtextbold"/>
              </w:rPr>
            </w:pPr>
            <w:r>
              <w:rPr>
                <w:rStyle w:val="AERtextbold"/>
              </w:rPr>
              <w:t>7.50</w:t>
            </w:r>
          </w:p>
        </w:tc>
      </w:tr>
    </w:tbl>
    <w:p w:rsidR="00AA702B" w:rsidRPr="00AC665E" w:rsidRDefault="00AA702B" w:rsidP="00AA702B">
      <w:pPr>
        <w:pStyle w:val="AERtablesource"/>
      </w:pPr>
      <w:r w:rsidRPr="0054759F">
        <w:t>Source:</w:t>
      </w:r>
      <w:r w:rsidRPr="0054759F">
        <w:tab/>
        <w:t>AER analysis</w:t>
      </w:r>
      <w:r w:rsidR="00FB486F">
        <w:t>.</w:t>
      </w:r>
    </w:p>
    <w:p w:rsidR="00C374E2" w:rsidRPr="007337A0" w:rsidRDefault="00C374E2" w:rsidP="00C374E2">
      <w:pPr>
        <w:pStyle w:val="AERbodytext"/>
        <w:numPr>
          <w:ilvl w:val="0"/>
          <w:numId w:val="0"/>
        </w:numPr>
      </w:pPr>
    </w:p>
    <w:p w:rsidR="0026063E" w:rsidRDefault="0026063E" w:rsidP="0026063E">
      <w:pPr>
        <w:pStyle w:val="Heading1"/>
      </w:pPr>
      <w:bookmarkStart w:id="13" w:name="_Toc353984563"/>
      <w:r>
        <w:lastRenderedPageBreak/>
        <w:t>Negotiating framework</w:t>
      </w:r>
      <w:bookmarkEnd w:id="13"/>
    </w:p>
    <w:p w:rsidR="0026063E" w:rsidRDefault="00E51D05" w:rsidP="0026063E">
      <w:pPr>
        <w:pStyle w:val="AERbodytext"/>
        <w:numPr>
          <w:ilvl w:val="0"/>
          <w:numId w:val="0"/>
        </w:numPr>
      </w:pPr>
      <w:r w:rsidRPr="00E51D05">
        <w:pict>
          <v:shape id="_x0000_i1026" type="#_x0000_t75" style="width:451.15pt;height:637.9pt">
            <v:imagedata r:id="rId12"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27" type="#_x0000_t75" style="width:451.15pt;height:637.9pt">
            <v:imagedata r:id="rId13"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28" type="#_x0000_t75" style="width:452.25pt;height:641.25pt">
            <v:imagedata r:id="rId14"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29" type="#_x0000_t75" style="width:452.25pt;height:641.25pt">
            <v:imagedata r:id="rId15"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0" type="#_x0000_t75" style="width:452.25pt;height:641.25pt">
            <v:imagedata r:id="rId16"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1" type="#_x0000_t75" style="width:452.25pt;height:640.15pt">
            <v:imagedata r:id="rId17"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2" type="#_x0000_t75" style="width:452.25pt;height:640.15pt">
            <v:imagedata r:id="rId18"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3" type="#_x0000_t75" style="width:452.25pt;height:641.25pt">
            <v:imagedata r:id="rId19"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4" type="#_x0000_t75" style="width:452.25pt;height:641.25pt">
            <v:imagedata r:id="rId20"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5" type="#_x0000_t75" style="width:452.25pt;height:641.25pt">
            <v:imagedata r:id="rId21"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6" type="#_x0000_t75" style="width:452.25pt;height:640.15pt">
            <v:imagedata r:id="rId22"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7" type="#_x0000_t75" style="width:452.25pt;height:640.15pt">
            <v:imagedata r:id="rId23"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8" type="#_x0000_t75" style="width:452.25pt;height:640.15pt">
            <v:imagedata r:id="rId24" o:title=""/>
          </v:shape>
        </w:pict>
      </w:r>
    </w:p>
    <w:p w:rsidR="00E51D05" w:rsidRDefault="00E51D05" w:rsidP="0026063E">
      <w:pPr>
        <w:pStyle w:val="AERbodytext"/>
        <w:numPr>
          <w:ilvl w:val="0"/>
          <w:numId w:val="0"/>
        </w:numPr>
      </w:pPr>
    </w:p>
    <w:p w:rsidR="00E51D05" w:rsidRDefault="00E51D05" w:rsidP="0026063E">
      <w:pPr>
        <w:pStyle w:val="AERbodytext"/>
        <w:numPr>
          <w:ilvl w:val="0"/>
          <w:numId w:val="0"/>
        </w:numPr>
      </w:pPr>
    </w:p>
    <w:p w:rsidR="00E51D05" w:rsidRDefault="00E51D05" w:rsidP="0026063E">
      <w:pPr>
        <w:pStyle w:val="AERbodytext"/>
        <w:numPr>
          <w:ilvl w:val="0"/>
          <w:numId w:val="0"/>
        </w:numPr>
      </w:pPr>
      <w:r w:rsidRPr="00E51D05">
        <w:lastRenderedPageBreak/>
        <w:pict>
          <v:shape id="_x0000_i1039" type="#_x0000_t75" style="width:452.25pt;height:640.15pt">
            <v:imagedata r:id="rId25" o:title=""/>
          </v:shape>
        </w:pict>
      </w:r>
    </w:p>
    <w:p w:rsidR="0026063E" w:rsidRDefault="0026063E" w:rsidP="0026063E">
      <w:pPr>
        <w:pStyle w:val="Heading1"/>
      </w:pPr>
      <w:bookmarkStart w:id="14" w:name="_Toc353984564"/>
      <w:r>
        <w:lastRenderedPageBreak/>
        <w:t>Negotiated transmission service criteria</w:t>
      </w:r>
      <w:bookmarkEnd w:id="14"/>
    </w:p>
    <w:p w:rsidR="006D4A7D" w:rsidRPr="00F71E9B" w:rsidRDefault="006D4A7D" w:rsidP="006D4A7D">
      <w:pPr>
        <w:pStyle w:val="Heading2"/>
      </w:pPr>
      <w:bookmarkStart w:id="15" w:name="_Toc353984565"/>
      <w:r w:rsidRPr="00F71E9B">
        <w:t>National Electricity Objective</w:t>
      </w:r>
      <w:bookmarkEnd w:id="15"/>
    </w:p>
    <w:p w:rsidR="006D4A7D" w:rsidRPr="00F71E9B" w:rsidRDefault="006D4A7D" w:rsidP="006D4A7D">
      <w:pPr>
        <w:pStyle w:val="AERnumberedlistfirststyle"/>
      </w:pPr>
      <w:r w:rsidRPr="00F71E9B">
        <w:t>The terms and conditions of access for a negotiated transmission service, including the price that is to be charged for the provision of that service and any access charges, should promote the achievement of the national electricity objective.</w:t>
      </w:r>
    </w:p>
    <w:p w:rsidR="006D4A7D" w:rsidRPr="00F71E9B" w:rsidRDefault="006D4A7D" w:rsidP="006D4A7D">
      <w:pPr>
        <w:pStyle w:val="Heading2"/>
      </w:pPr>
      <w:bookmarkStart w:id="16" w:name="_Toc353984566"/>
      <w:r w:rsidRPr="00F71E9B">
        <w:t>Criteria for terms and conditions of access</w:t>
      </w:r>
      <w:bookmarkEnd w:id="16"/>
    </w:p>
    <w:p w:rsidR="006D4A7D" w:rsidRPr="00F71E9B" w:rsidRDefault="006D4A7D" w:rsidP="006D4A7D">
      <w:pPr>
        <w:pStyle w:val="Heading4"/>
      </w:pPr>
      <w:r w:rsidRPr="00F71E9B">
        <w:t>Terms and conditions of access</w:t>
      </w:r>
    </w:p>
    <w:p w:rsidR="006D4A7D" w:rsidRPr="00F71E9B" w:rsidRDefault="006D4A7D" w:rsidP="006D4A7D">
      <w:pPr>
        <w:pStyle w:val="AERnumberedlistfirststyle"/>
      </w:pPr>
      <w:r w:rsidRPr="00F71E9B">
        <w:t>The terms and conditions of access for a negotiated transmission service must be fair, reasonable, and consistent with the safe and reliable operation of the power system in accordance with the NER.</w:t>
      </w:r>
    </w:p>
    <w:p w:rsidR="006D4A7D" w:rsidRPr="00F71E9B" w:rsidRDefault="006D4A7D" w:rsidP="006D4A7D">
      <w:pPr>
        <w:pStyle w:val="AERnumberedlistfirststyle"/>
      </w:pPr>
      <w:r w:rsidRPr="00F71E9B">
        <w:t>The terms and conditions of access for negotiated transmission services, particularly any exclusions and limitations of liability and indemnities, must not be unreasonably onerous. Relevant considerations include the allocation of risk between the TNSP and the other party, the price for the negotiated transmission service and the cost to the TNSP of providing the negotiated service.</w:t>
      </w:r>
    </w:p>
    <w:p w:rsidR="006D4A7D" w:rsidRPr="00F71E9B" w:rsidRDefault="006D4A7D" w:rsidP="006D4A7D">
      <w:pPr>
        <w:pStyle w:val="AERnumberedlistfirststyle"/>
      </w:pPr>
      <w:r w:rsidRPr="00F71E9B">
        <w:t>The terms and conditions of access for a negotiated transmission service must take into account the need for the service to be provided in a manner that does not adversely affect the safe and reliable operation of the power system in accordance with the NER.</w:t>
      </w:r>
    </w:p>
    <w:p w:rsidR="006D4A7D" w:rsidRPr="00F71E9B" w:rsidRDefault="006D4A7D" w:rsidP="006D4A7D">
      <w:pPr>
        <w:pStyle w:val="Heading4"/>
      </w:pPr>
      <w:r w:rsidRPr="00F71E9B">
        <w:t>Price of services</w:t>
      </w:r>
    </w:p>
    <w:p w:rsidR="006D4A7D" w:rsidRPr="00F71E9B" w:rsidRDefault="006D4A7D" w:rsidP="006D4A7D">
      <w:pPr>
        <w:pStyle w:val="AERnumberedlistfirststyle"/>
      </w:pPr>
      <w:r w:rsidRPr="00F71E9B">
        <w:t>The price of a negotiated transmission service must reflect the cost that the TNSP has incurred or incurs in providing that service, and must be determined in accordance with the principles and policies set out in the Cost Allocation Methodology.</w:t>
      </w:r>
    </w:p>
    <w:p w:rsidR="006D4A7D" w:rsidRPr="00F71E9B" w:rsidRDefault="006D4A7D" w:rsidP="006D4A7D">
      <w:pPr>
        <w:pStyle w:val="AERnumberedlistfirststyle"/>
      </w:pPr>
      <w:r w:rsidRPr="00F71E9B">
        <w:t>Subject to criteria 7 and 8, the price for a negotiated transmission service must be at least equal to the avoided cost of providing that service but no more than the cost of providing it on a stand alone basis.</w:t>
      </w:r>
    </w:p>
    <w:p w:rsidR="006D4A7D" w:rsidRPr="00F71E9B" w:rsidRDefault="006D4A7D" w:rsidP="006D4A7D">
      <w:pPr>
        <w:pStyle w:val="AERnumberedlistfirststyle"/>
      </w:pPr>
      <w:r w:rsidRPr="00F71E9B">
        <w:t>If the negotiated transmission service is a shared transmission service that:</w:t>
      </w:r>
    </w:p>
    <w:p w:rsidR="006D4A7D" w:rsidRPr="00F71E9B" w:rsidRDefault="006D4A7D" w:rsidP="006D4A7D">
      <w:pPr>
        <w:pStyle w:val="AERnumberedlistthirdstyle"/>
      </w:pPr>
      <w:r w:rsidRPr="00F71E9B">
        <w:t>exceeds any network performance requirements which it is required to meet under any relevant electricity legislation; or</w:t>
      </w:r>
    </w:p>
    <w:p w:rsidR="006D4A7D" w:rsidRPr="00F71E9B" w:rsidRDefault="006D4A7D" w:rsidP="006D4A7D">
      <w:pPr>
        <w:pStyle w:val="AERnumberedlistthirdstyle"/>
      </w:pPr>
      <w:r w:rsidRPr="00F71E9B">
        <w:t>exceeds the network performance requirements set out in schedule 5.1a and 5.1 of the NER</w:t>
      </w:r>
    </w:p>
    <w:p w:rsidR="006D4A7D" w:rsidRPr="00F71E9B" w:rsidRDefault="006D4A7D" w:rsidP="006D4A7D">
      <w:pPr>
        <w:pStyle w:val="AERnumberedlistfirststyle"/>
        <w:numPr>
          <w:ilvl w:val="0"/>
          <w:numId w:val="0"/>
        </w:numPr>
        <w:ind w:left="357"/>
      </w:pPr>
      <w:r w:rsidRPr="00F71E9B">
        <w:t>then the difference between the price for that service and the price for the shared transmission service which meets network performance requirements must reflect the TNSP’s incremental cost of providing that service (as appropriate).</w:t>
      </w:r>
    </w:p>
    <w:p w:rsidR="006D4A7D" w:rsidRPr="00F71E9B" w:rsidRDefault="006D4A7D" w:rsidP="006D4A7D">
      <w:pPr>
        <w:pStyle w:val="AERnumberedlistfirststyle"/>
      </w:pPr>
      <w:r w:rsidRPr="00F71E9B">
        <w:t>For shared transmission services, the difference in price between a negotiated transmission service that does not meet or exceed network performance requirements and a service that meets those requirements should reflect the TNSP’s avoided costs. Schedule 5.1a and 5.1 of the NER or any relevant electricity legislation must be considered in determining whether any network service performance requirements have not been met or exceeded.</w:t>
      </w:r>
    </w:p>
    <w:p w:rsidR="006D4A7D" w:rsidRPr="00F71E9B" w:rsidRDefault="006D4A7D" w:rsidP="006D4A7D">
      <w:pPr>
        <w:pStyle w:val="AERnumberedlistfirststyle"/>
      </w:pPr>
      <w:r w:rsidRPr="00F71E9B">
        <w:lastRenderedPageBreak/>
        <w:t>The price for a negotiated transmission service must be the same for all Transmission Network Users.  The exception is if there is a material difference in the costs of providing the negotiated transmission service to different Transmission Network Users or classes of Transmission Network Users.</w:t>
      </w:r>
    </w:p>
    <w:p w:rsidR="006D4A7D" w:rsidRPr="00F71E9B" w:rsidRDefault="006D4A7D" w:rsidP="006D4A7D">
      <w:pPr>
        <w:pStyle w:val="AERnumberedlistfirststyle"/>
      </w:pPr>
      <w:r w:rsidRPr="00F71E9B">
        <w:t>The price for a negotiated transmission service must be subject to adjustment over time to the extent that the assets used to provide that service are subsequently used to provide services to another person. In such cases the adjustment must reflect the extent to which the costs of that asset are being recovered through charges to that other person.</w:t>
      </w:r>
    </w:p>
    <w:p w:rsidR="006D4A7D" w:rsidRPr="00F71E9B" w:rsidRDefault="006D4A7D" w:rsidP="006D4A7D">
      <w:pPr>
        <w:pStyle w:val="AERnumberedlistfirststyle"/>
      </w:pPr>
      <w:r w:rsidRPr="00F71E9B">
        <w:t>The price for a negotiated transmission service must be such as to enable the TNSP to recover the efficient costs of complying with all regulatory obligations associated with the provision of the negotiated transmission service.</w:t>
      </w:r>
    </w:p>
    <w:p w:rsidR="006D4A7D" w:rsidRPr="00F71E9B" w:rsidRDefault="006D4A7D" w:rsidP="006D4A7D">
      <w:pPr>
        <w:pStyle w:val="Heading2"/>
      </w:pPr>
      <w:bookmarkStart w:id="17" w:name="_Toc353984567"/>
      <w:r w:rsidRPr="00F71E9B">
        <w:t>Criteria for access charges</w:t>
      </w:r>
      <w:bookmarkEnd w:id="17"/>
    </w:p>
    <w:p w:rsidR="006D4A7D" w:rsidRPr="00F71E9B" w:rsidRDefault="006D4A7D" w:rsidP="006D4A7D">
      <w:pPr>
        <w:pStyle w:val="Heading4"/>
      </w:pPr>
      <w:r w:rsidRPr="00F71E9B">
        <w:t>Access charges</w:t>
      </w:r>
    </w:p>
    <w:p w:rsidR="0026063E" w:rsidRDefault="006D4A7D" w:rsidP="006D4A7D">
      <w:pPr>
        <w:pStyle w:val="AERnumberedlistfirststyle"/>
      </w:pPr>
      <w:r w:rsidRPr="00F71E9B">
        <w:t>Any access charges must be based on the costs reasonably incurred by the TNSP in providing transmission network user access. This includes the compensation for foregone revenue referred to in clause 5.4A(h) to (j) of the NER and the costs that are likely to be incurred by a person referred to in clause 5.4A(h)</w:t>
      </w:r>
      <w:r>
        <w:t xml:space="preserve">. </w:t>
      </w:r>
    </w:p>
    <w:p w:rsidR="0026063E" w:rsidRDefault="0026063E" w:rsidP="0026063E">
      <w:pPr>
        <w:pStyle w:val="Heading1"/>
      </w:pPr>
      <w:bookmarkStart w:id="18" w:name="_Toc353984568"/>
      <w:r>
        <w:lastRenderedPageBreak/>
        <w:t>Pricing methodology</w:t>
      </w:r>
      <w:bookmarkEnd w:id="18"/>
    </w:p>
    <w:p w:rsidR="006D4A7D" w:rsidRDefault="00505DB2" w:rsidP="006D4A7D">
      <w:pPr>
        <w:pStyle w:val="AERbodytext"/>
      </w:pPr>
      <w:r w:rsidRPr="00505DB2">
        <w:pict>
          <v:shape id="_x0000_i1040" type="#_x0000_t75" style="width:451.15pt;height:637.9pt">
            <v:imagedata r:id="rId26"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41" type="#_x0000_t75" style="width:451.15pt;height:636.75pt">
            <v:imagedata r:id="rId27"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42" type="#_x0000_t75" style="width:451.15pt;height:636.75pt">
            <v:imagedata r:id="rId28"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43" type="#_x0000_t75" style="width:451.15pt;height:636.75pt">
            <v:imagedata r:id="rId29"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44" type="#_x0000_t75" style="width:451.15pt;height:640.15pt">
            <v:imagedata r:id="rId30"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45" type="#_x0000_t75" style="width:451.15pt;height:635.65pt">
            <v:imagedata r:id="rId31"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46" type="#_x0000_t75" style="width:451.15pt;height:636.75pt">
            <v:imagedata r:id="rId32"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47" type="#_x0000_t75" style="width:451.15pt;height:635.65pt">
            <v:imagedata r:id="rId33"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48" type="#_x0000_t75" style="width:451.15pt;height:635.65pt">
            <v:imagedata r:id="rId34"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49" type="#_x0000_t75" style="width:451.15pt;height:637.9pt">
            <v:imagedata r:id="rId35"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50" type="#_x0000_t75" style="width:451.15pt;height:639pt">
            <v:imagedata r:id="rId36"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51" type="#_x0000_t75" style="width:451.15pt;height:635.65pt">
            <v:imagedata r:id="rId37"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52" type="#_x0000_t75" style="width:451.15pt;height:635.65pt">
            <v:imagedata r:id="rId38"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53" type="#_x0000_t75" style="width:451.15pt;height:635.65pt">
            <v:imagedata r:id="rId39"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54" type="#_x0000_t75" style="width:451.15pt;height:635.65pt">
            <v:imagedata r:id="rId40"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55" type="#_x0000_t75" style="width:451.15pt;height:635.65pt">
            <v:imagedata r:id="rId41"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56" type="#_x0000_t75" style="width:451.15pt;height:635.65pt">
            <v:imagedata r:id="rId42"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57" type="#_x0000_t75" style="width:451.15pt;height:639pt">
            <v:imagedata r:id="rId43" o:title=""/>
          </v:shape>
        </w:pict>
      </w:r>
    </w:p>
    <w:p w:rsidR="00505DB2" w:rsidRDefault="00505DB2" w:rsidP="00505DB2">
      <w:pPr>
        <w:pStyle w:val="AERbodytext"/>
        <w:numPr>
          <w:ilvl w:val="0"/>
          <w:numId w:val="0"/>
        </w:numPr>
      </w:pPr>
    </w:p>
    <w:p w:rsidR="00505DB2" w:rsidRDefault="00505DB2" w:rsidP="00505DB2">
      <w:pPr>
        <w:pStyle w:val="AERbodytext"/>
        <w:numPr>
          <w:ilvl w:val="0"/>
          <w:numId w:val="0"/>
        </w:numPr>
      </w:pPr>
    </w:p>
    <w:p w:rsidR="00505DB2" w:rsidRDefault="00505DB2" w:rsidP="00505DB2">
      <w:pPr>
        <w:pStyle w:val="AERbodytext"/>
        <w:numPr>
          <w:ilvl w:val="0"/>
          <w:numId w:val="0"/>
        </w:numPr>
      </w:pPr>
      <w:r w:rsidRPr="00505DB2">
        <w:lastRenderedPageBreak/>
        <w:pict>
          <v:shape id="_x0000_i1058" type="#_x0000_t75" style="width:451.15pt;height:635.65pt">
            <v:imagedata r:id="rId44" o:title=""/>
          </v:shape>
        </w:pict>
      </w:r>
    </w:p>
    <w:p w:rsidR="006D4A7D" w:rsidRDefault="006D4A7D" w:rsidP="006D4A7D">
      <w:pPr>
        <w:pStyle w:val="AERbodytext"/>
        <w:numPr>
          <w:ilvl w:val="0"/>
          <w:numId w:val="0"/>
        </w:numPr>
      </w:pPr>
    </w:p>
    <w:p w:rsidR="006D4A7D" w:rsidRPr="006D4A7D" w:rsidRDefault="006D4A7D" w:rsidP="006D4A7D">
      <w:pPr>
        <w:pStyle w:val="AERbodytext"/>
        <w:numPr>
          <w:ilvl w:val="0"/>
          <w:numId w:val="0"/>
        </w:numPr>
      </w:pPr>
    </w:p>
    <w:sectPr w:rsidR="006D4A7D" w:rsidRPr="006D4A7D" w:rsidSect="0004059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669" w:rsidRPr="00AB4345" w:rsidRDefault="007E4669" w:rsidP="00AB4345">
      <w:r>
        <w:separator/>
      </w:r>
    </w:p>
  </w:endnote>
  <w:endnote w:type="continuationSeparator" w:id="0">
    <w:p w:rsidR="007E4669" w:rsidRPr="00AB4345" w:rsidRDefault="007E4669" w:rsidP="00AB43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6BF" w:rsidRPr="00EE362F" w:rsidRDefault="009006BF" w:rsidP="00DD5520">
    <w:pPr>
      <w:pStyle w:val="Footer"/>
    </w:pPr>
    <w:r>
      <w:rPr>
        <w:rStyle w:val="AERtextorange"/>
      </w:rPr>
      <w:t xml:space="preserve">AER Transmission Determination </w:t>
    </w:r>
    <w:r w:rsidRPr="00664307">
      <w:rPr>
        <w:rStyle w:val="AERtextorange"/>
      </w:rPr>
      <w:t>|</w:t>
    </w:r>
    <w:r w:rsidRPr="00DB6A17">
      <w:rPr>
        <w:rStyle w:val="AERtextorange"/>
      </w:rPr>
      <w:t xml:space="preserve"> </w:t>
    </w:r>
    <w:r>
      <w:rPr>
        <w:rStyle w:val="AERtextorange"/>
      </w:rPr>
      <w:t>Murraylink 2013–14 to 2017–18</w:t>
    </w:r>
    <w:r>
      <w:tab/>
    </w:r>
    <w:r w:rsidRPr="00D25317">
      <w:rPr>
        <w:rStyle w:val="AERtextblue"/>
      </w:rPr>
      <w:fldChar w:fldCharType="begin"/>
    </w:r>
    <w:r w:rsidRPr="00AB5BD7">
      <w:rPr>
        <w:rStyle w:val="AERtextblue"/>
      </w:rPr>
      <w:instrText xml:space="preserve"> PAGE   \* MERGEFORMAT </w:instrText>
    </w:r>
    <w:r w:rsidRPr="00D25317">
      <w:rPr>
        <w:rStyle w:val="AERtextblue"/>
      </w:rPr>
      <w:fldChar w:fldCharType="separate"/>
    </w:r>
    <w:r w:rsidR="00240FF4">
      <w:rPr>
        <w:rStyle w:val="AERtextblue"/>
        <w:noProof/>
      </w:rPr>
      <w:t>1</w:t>
    </w:r>
    <w:r w:rsidRPr="00D25317">
      <w:rPr>
        <w:rStyle w:val="AERtextblu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669" w:rsidRPr="00AB4345" w:rsidRDefault="007E4669" w:rsidP="00AB4345">
      <w:r>
        <w:separator/>
      </w:r>
    </w:p>
  </w:footnote>
  <w:footnote w:type="continuationSeparator" w:id="0">
    <w:p w:rsidR="007E4669" w:rsidRPr="00AB4345" w:rsidRDefault="007E4669" w:rsidP="00AB4345">
      <w:r>
        <w:continuationSeparator/>
      </w:r>
    </w:p>
  </w:footnote>
  <w:footnote w:id="1">
    <w:p w:rsidR="009006BF" w:rsidRDefault="009006BF">
      <w:pPr>
        <w:pStyle w:val="FootnoteText"/>
      </w:pPr>
      <w:r>
        <w:rPr>
          <w:rStyle w:val="FootnoteReference"/>
        </w:rPr>
        <w:footnoteRef/>
      </w:r>
      <w:r>
        <w:t xml:space="preserve"> </w:t>
      </w:r>
      <w:r>
        <w:tab/>
        <w:t xml:space="preserve">A TNSP must also adjust the Annual Service Revenue Requirement for under or over recovery amounts in accordance with clause 6A.23.3(c)(2)(iii).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3E63"/>
    <w:multiLevelType w:val="multilevel"/>
    <w:tmpl w:val="1492709C"/>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B1FCC85A"/>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76B27A6"/>
    <w:multiLevelType w:val="multilevel"/>
    <w:tmpl w:val="1492709C"/>
    <w:numStyleLink w:val="AERHeadings"/>
  </w:abstractNum>
  <w:abstractNum w:abstractNumId="5">
    <w:nsid w:val="1972601F"/>
    <w:multiLevelType w:val="multilevel"/>
    <w:tmpl w:val="1492709C"/>
    <w:numStyleLink w:val="AERHeadings"/>
  </w:abstractNum>
  <w:abstractNum w:abstractNumId="6">
    <w:nsid w:val="1DFA331B"/>
    <w:multiLevelType w:val="multilevel"/>
    <w:tmpl w:val="B1FCC85A"/>
    <w:numStyleLink w:val="AERnumberedlist"/>
  </w:abstractNum>
  <w:abstractNum w:abstractNumId="7">
    <w:nsid w:val="233428C7"/>
    <w:multiLevelType w:val="multilevel"/>
    <w:tmpl w:val="B1FCC85A"/>
    <w:numStyleLink w:val="AERnumberedlist"/>
  </w:abstractNum>
  <w:abstractNum w:abstractNumId="8">
    <w:nsid w:val="2776270C"/>
    <w:multiLevelType w:val="multilevel"/>
    <w:tmpl w:val="B1FCC85A"/>
    <w:numStyleLink w:val="AERnumberedlist"/>
  </w:abstractNum>
  <w:abstractNum w:abstractNumId="9">
    <w:nsid w:val="281977C0"/>
    <w:multiLevelType w:val="multilevel"/>
    <w:tmpl w:val="1492709C"/>
    <w:numStyleLink w:val="AERHeadings"/>
  </w:abstractNum>
  <w:abstractNum w:abstractNumId="10">
    <w:nsid w:val="295C7239"/>
    <w:multiLevelType w:val="multilevel"/>
    <w:tmpl w:val="1492709C"/>
    <w:numStyleLink w:val="AERHeadings"/>
  </w:abstractNum>
  <w:abstractNum w:abstractNumId="11">
    <w:nsid w:val="2C2D6B9E"/>
    <w:multiLevelType w:val="multilevel"/>
    <w:tmpl w:val="1492709C"/>
    <w:numStyleLink w:val="AERHeadings"/>
  </w:abstractNum>
  <w:abstractNum w:abstractNumId="12">
    <w:nsid w:val="2DB12A3A"/>
    <w:multiLevelType w:val="multilevel"/>
    <w:tmpl w:val="1492709C"/>
    <w:numStyleLink w:val="AERHeadings"/>
  </w:abstractNum>
  <w:abstractNum w:abstractNumId="13">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4">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nsid w:val="333E0E05"/>
    <w:multiLevelType w:val="multilevel"/>
    <w:tmpl w:val="1492709C"/>
    <w:numStyleLink w:val="AERHeadings"/>
  </w:abstractNum>
  <w:abstractNum w:abstractNumId="17">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721288"/>
    <w:multiLevelType w:val="multilevel"/>
    <w:tmpl w:val="1492709C"/>
    <w:numStyleLink w:val="AERHeadings"/>
  </w:abstractNum>
  <w:abstractNum w:abstractNumId="20">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1">
    <w:nsid w:val="4F037C49"/>
    <w:multiLevelType w:val="multilevel"/>
    <w:tmpl w:val="B1FCC85A"/>
    <w:numStyleLink w:val="AERnumberedlist"/>
  </w:abstractNum>
  <w:abstractNum w:abstractNumId="22">
    <w:nsid w:val="51487971"/>
    <w:multiLevelType w:val="multilevel"/>
    <w:tmpl w:val="B1FCC85A"/>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D386EA7"/>
    <w:multiLevelType w:val="multilevel"/>
    <w:tmpl w:val="1492709C"/>
    <w:numStyleLink w:val="AERHeadings"/>
  </w:abstractNum>
  <w:abstractNum w:abstractNumId="24">
    <w:nsid w:val="5DCC1B18"/>
    <w:multiLevelType w:val="multilevel"/>
    <w:tmpl w:val="B1FCC85A"/>
    <w:numStyleLink w:val="AERnumberedlist"/>
  </w:abstractNum>
  <w:abstractNum w:abstractNumId="25">
    <w:nsid w:val="68247CF7"/>
    <w:multiLevelType w:val="multilevel"/>
    <w:tmpl w:val="1492709C"/>
    <w:numStyleLink w:val="AERHeadings"/>
  </w:abstractNum>
  <w:abstractNum w:abstractNumId="26">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4595980"/>
    <w:multiLevelType w:val="multilevel"/>
    <w:tmpl w:val="1492709C"/>
    <w:numStyleLink w:val="AERHeadings"/>
  </w:abstractNum>
  <w:abstractNum w:abstractNumId="28">
    <w:nsid w:val="74F81DDF"/>
    <w:multiLevelType w:val="multilevel"/>
    <w:tmpl w:val="1492709C"/>
    <w:numStyleLink w:val="AERHeadings"/>
  </w:abstractNum>
  <w:abstractNum w:abstractNumId="29">
    <w:nsid w:val="787F66A4"/>
    <w:multiLevelType w:val="multilevel"/>
    <w:tmpl w:val="1492709C"/>
    <w:numStyleLink w:val="AERHeadings"/>
  </w:abstractNum>
  <w:abstractNum w:abstractNumId="30">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BE97BF8"/>
    <w:multiLevelType w:val="multilevel"/>
    <w:tmpl w:val="1492709C"/>
    <w:numStyleLink w:val="AERHeadings"/>
  </w:abstractNum>
  <w:abstractNum w:abstractNumId="32">
    <w:nsid w:val="7CDA0F5F"/>
    <w:multiLevelType w:val="multilevel"/>
    <w:tmpl w:val="1492709C"/>
    <w:numStyleLink w:val="AERHeadings"/>
  </w:abstractNum>
  <w:num w:numId="1">
    <w:abstractNumId w:val="26"/>
  </w:num>
  <w:num w:numId="2">
    <w:abstractNumId w:val="13"/>
  </w:num>
  <w:num w:numId="3">
    <w:abstractNumId w:val="20"/>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0"/>
    <w:lvlOverride w:ilvl="0">
      <w:startOverride w:val="1"/>
    </w:lvlOverride>
  </w:num>
  <w:num w:numId="7">
    <w:abstractNumId w:val="18"/>
  </w:num>
  <w:num w:numId="8">
    <w:abstractNumId w:val="15"/>
  </w:num>
  <w:num w:numId="9">
    <w:abstractNumId w:val="30"/>
  </w:num>
  <w:num w:numId="10">
    <w:abstractNumId w:val="20"/>
    <w:lvlOverride w:ilvl="0">
      <w:startOverride w:val="1"/>
    </w:lvlOverride>
  </w:num>
  <w:num w:numId="11">
    <w:abstractNumId w:val="1"/>
  </w:num>
  <w:num w:numId="12">
    <w:abstractNumId w:val="20"/>
    <w:lvlOverride w:ilvl="0">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
  </w:num>
  <w:num w:numId="17">
    <w:abstractNumId w:val="21"/>
  </w:num>
  <w:num w:numId="18">
    <w:abstractNumId w:val="6"/>
  </w:num>
  <w:num w:numId="19">
    <w:abstractNumId w:val="8"/>
  </w:num>
  <w:num w:numId="20">
    <w:abstractNumId w:val="28"/>
  </w:num>
  <w:num w:numId="21">
    <w:abstractNumId w:val="24"/>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2"/>
  </w:num>
  <w:num w:numId="28">
    <w:abstractNumId w:val="16"/>
  </w:num>
  <w:num w:numId="29">
    <w:abstractNumId w:val="9"/>
  </w:num>
  <w:num w:numId="30">
    <w:abstractNumId w:val="4"/>
  </w:num>
  <w:num w:numId="31">
    <w:abstractNumId w:val="0"/>
  </w:num>
  <w:num w:numId="32">
    <w:abstractNumId w:val="5"/>
  </w:num>
  <w:num w:numId="33">
    <w:abstractNumId w:val="29"/>
  </w:num>
  <w:num w:numId="34">
    <w:abstractNumId w:val="25"/>
  </w:num>
  <w:num w:numId="35">
    <w:abstractNumId w:val="27"/>
  </w:num>
  <w:num w:numId="36">
    <w:abstractNumId w:val="31"/>
  </w:num>
  <w:num w:numId="37">
    <w:abstractNumId w:val="23"/>
  </w:num>
  <w:num w:numId="38">
    <w:abstractNumId w:val="11"/>
  </w:num>
  <w:num w:numId="39">
    <w:abstractNumId w:val="12"/>
  </w:num>
  <w:num w:numId="40">
    <w:abstractNumId w:val="19"/>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attachedTemplate r:id="rId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H:\TRIMDATA\TRIM\TEMP\CONTEXT.3180\AER12 8881  Murraylink 2013 - AER final determination - - Transmission determination(4).DOC"/>
  </w:docVars>
  <w:rsids>
    <w:rsidRoot w:val="000C052F"/>
    <w:rsid w:val="00015967"/>
    <w:rsid w:val="00040599"/>
    <w:rsid w:val="00040749"/>
    <w:rsid w:val="000A1CC2"/>
    <w:rsid w:val="000A5342"/>
    <w:rsid w:val="000B15CA"/>
    <w:rsid w:val="000C052F"/>
    <w:rsid w:val="000C3430"/>
    <w:rsid w:val="000D03C2"/>
    <w:rsid w:val="000D04B1"/>
    <w:rsid w:val="000F3A6A"/>
    <w:rsid w:val="00102C31"/>
    <w:rsid w:val="001033B3"/>
    <w:rsid w:val="00105636"/>
    <w:rsid w:val="00127050"/>
    <w:rsid w:val="001543D2"/>
    <w:rsid w:val="0016638C"/>
    <w:rsid w:val="001737EC"/>
    <w:rsid w:val="00174026"/>
    <w:rsid w:val="001856EE"/>
    <w:rsid w:val="001863E7"/>
    <w:rsid w:val="00194C3C"/>
    <w:rsid w:val="001B6889"/>
    <w:rsid w:val="001C12E5"/>
    <w:rsid w:val="002057C7"/>
    <w:rsid w:val="00205885"/>
    <w:rsid w:val="002257B9"/>
    <w:rsid w:val="0023137D"/>
    <w:rsid w:val="00231D5C"/>
    <w:rsid w:val="00240FF4"/>
    <w:rsid w:val="0025517D"/>
    <w:rsid w:val="0026063E"/>
    <w:rsid w:val="00266710"/>
    <w:rsid w:val="002938CE"/>
    <w:rsid w:val="002956D2"/>
    <w:rsid w:val="002A60DB"/>
    <w:rsid w:val="002B32E1"/>
    <w:rsid w:val="002B6640"/>
    <w:rsid w:val="002D61AC"/>
    <w:rsid w:val="00303452"/>
    <w:rsid w:val="00323454"/>
    <w:rsid w:val="003324F7"/>
    <w:rsid w:val="00334F88"/>
    <w:rsid w:val="003707DB"/>
    <w:rsid w:val="00375AEC"/>
    <w:rsid w:val="00376236"/>
    <w:rsid w:val="0037652C"/>
    <w:rsid w:val="003800E4"/>
    <w:rsid w:val="00380FF5"/>
    <w:rsid w:val="00381EB2"/>
    <w:rsid w:val="00383D13"/>
    <w:rsid w:val="003A6174"/>
    <w:rsid w:val="003B01AB"/>
    <w:rsid w:val="003C59EE"/>
    <w:rsid w:val="003F1271"/>
    <w:rsid w:val="004030AB"/>
    <w:rsid w:val="0041368F"/>
    <w:rsid w:val="004256BA"/>
    <w:rsid w:val="00430F03"/>
    <w:rsid w:val="00431999"/>
    <w:rsid w:val="00435682"/>
    <w:rsid w:val="00435CB7"/>
    <w:rsid w:val="004405C1"/>
    <w:rsid w:val="00445BAB"/>
    <w:rsid w:val="00464F5D"/>
    <w:rsid w:val="00474FBD"/>
    <w:rsid w:val="00482411"/>
    <w:rsid w:val="00491D7D"/>
    <w:rsid w:val="004E40EF"/>
    <w:rsid w:val="004F76A0"/>
    <w:rsid w:val="00500E7F"/>
    <w:rsid w:val="00501ADB"/>
    <w:rsid w:val="00505DB2"/>
    <w:rsid w:val="0052179D"/>
    <w:rsid w:val="00543F2F"/>
    <w:rsid w:val="005456A9"/>
    <w:rsid w:val="00555D52"/>
    <w:rsid w:val="005566D7"/>
    <w:rsid w:val="005610F3"/>
    <w:rsid w:val="00561F7F"/>
    <w:rsid w:val="00566B35"/>
    <w:rsid w:val="005732CC"/>
    <w:rsid w:val="00575422"/>
    <w:rsid w:val="005938C6"/>
    <w:rsid w:val="005A1AFE"/>
    <w:rsid w:val="005B3752"/>
    <w:rsid w:val="005D26B7"/>
    <w:rsid w:val="005D4AA1"/>
    <w:rsid w:val="005D5ED8"/>
    <w:rsid w:val="005E7186"/>
    <w:rsid w:val="005E7783"/>
    <w:rsid w:val="0060146C"/>
    <w:rsid w:val="006039F2"/>
    <w:rsid w:val="006061B0"/>
    <w:rsid w:val="0060732E"/>
    <w:rsid w:val="006076A9"/>
    <w:rsid w:val="00624D74"/>
    <w:rsid w:val="006544EA"/>
    <w:rsid w:val="0066569F"/>
    <w:rsid w:val="006760D7"/>
    <w:rsid w:val="00682FFA"/>
    <w:rsid w:val="00687101"/>
    <w:rsid w:val="0069004B"/>
    <w:rsid w:val="00693904"/>
    <w:rsid w:val="00694E6C"/>
    <w:rsid w:val="006B08EB"/>
    <w:rsid w:val="006B481F"/>
    <w:rsid w:val="006B624B"/>
    <w:rsid w:val="006C35A1"/>
    <w:rsid w:val="006C7BCE"/>
    <w:rsid w:val="006D4A7D"/>
    <w:rsid w:val="006D5D55"/>
    <w:rsid w:val="006E747B"/>
    <w:rsid w:val="006F4311"/>
    <w:rsid w:val="006F638E"/>
    <w:rsid w:val="00703E42"/>
    <w:rsid w:val="007337A0"/>
    <w:rsid w:val="007368AD"/>
    <w:rsid w:val="007405BD"/>
    <w:rsid w:val="007405F2"/>
    <w:rsid w:val="00751D2A"/>
    <w:rsid w:val="00754A58"/>
    <w:rsid w:val="00755095"/>
    <w:rsid w:val="00767D2E"/>
    <w:rsid w:val="00773791"/>
    <w:rsid w:val="007752B1"/>
    <w:rsid w:val="00796A07"/>
    <w:rsid w:val="007C4267"/>
    <w:rsid w:val="007D416E"/>
    <w:rsid w:val="007E4669"/>
    <w:rsid w:val="007F10E3"/>
    <w:rsid w:val="007F2C0E"/>
    <w:rsid w:val="007F315E"/>
    <w:rsid w:val="00802CEE"/>
    <w:rsid w:val="008236F2"/>
    <w:rsid w:val="00826930"/>
    <w:rsid w:val="00836D17"/>
    <w:rsid w:val="00840A55"/>
    <w:rsid w:val="00841E25"/>
    <w:rsid w:val="008464CD"/>
    <w:rsid w:val="008515EE"/>
    <w:rsid w:val="00855573"/>
    <w:rsid w:val="00861C4E"/>
    <w:rsid w:val="008818B4"/>
    <w:rsid w:val="00883DDA"/>
    <w:rsid w:val="00884A88"/>
    <w:rsid w:val="00890EE2"/>
    <w:rsid w:val="00891FF9"/>
    <w:rsid w:val="00893367"/>
    <w:rsid w:val="008A5187"/>
    <w:rsid w:val="008C3B67"/>
    <w:rsid w:val="008C741C"/>
    <w:rsid w:val="008D49B4"/>
    <w:rsid w:val="008D7498"/>
    <w:rsid w:val="008E1917"/>
    <w:rsid w:val="009006BF"/>
    <w:rsid w:val="009075C4"/>
    <w:rsid w:val="00922E86"/>
    <w:rsid w:val="00932E96"/>
    <w:rsid w:val="0094235F"/>
    <w:rsid w:val="0094279F"/>
    <w:rsid w:val="00946B98"/>
    <w:rsid w:val="009658F0"/>
    <w:rsid w:val="00971C63"/>
    <w:rsid w:val="009A4AE9"/>
    <w:rsid w:val="009C71D5"/>
    <w:rsid w:val="009F7CE4"/>
    <w:rsid w:val="00A11162"/>
    <w:rsid w:val="00A12613"/>
    <w:rsid w:val="00A43227"/>
    <w:rsid w:val="00A652C5"/>
    <w:rsid w:val="00A72E1A"/>
    <w:rsid w:val="00A86748"/>
    <w:rsid w:val="00A96A08"/>
    <w:rsid w:val="00AA0161"/>
    <w:rsid w:val="00AA1D30"/>
    <w:rsid w:val="00AA2005"/>
    <w:rsid w:val="00AA702B"/>
    <w:rsid w:val="00AB1D08"/>
    <w:rsid w:val="00AB4345"/>
    <w:rsid w:val="00AB4A6F"/>
    <w:rsid w:val="00AB5BD7"/>
    <w:rsid w:val="00AC0135"/>
    <w:rsid w:val="00AC070D"/>
    <w:rsid w:val="00AD0616"/>
    <w:rsid w:val="00AD34FF"/>
    <w:rsid w:val="00AD63A7"/>
    <w:rsid w:val="00AF28D0"/>
    <w:rsid w:val="00AF3E95"/>
    <w:rsid w:val="00AF4B5B"/>
    <w:rsid w:val="00AF6D89"/>
    <w:rsid w:val="00B15FE9"/>
    <w:rsid w:val="00B1761A"/>
    <w:rsid w:val="00B23A57"/>
    <w:rsid w:val="00B51883"/>
    <w:rsid w:val="00B51B30"/>
    <w:rsid w:val="00B674DB"/>
    <w:rsid w:val="00B82E8D"/>
    <w:rsid w:val="00B9264D"/>
    <w:rsid w:val="00B956F8"/>
    <w:rsid w:val="00BB3FA1"/>
    <w:rsid w:val="00BB62BB"/>
    <w:rsid w:val="00BB6B2F"/>
    <w:rsid w:val="00BC05C5"/>
    <w:rsid w:val="00BD0919"/>
    <w:rsid w:val="00BE28A3"/>
    <w:rsid w:val="00BE6F28"/>
    <w:rsid w:val="00BF29FA"/>
    <w:rsid w:val="00C04D06"/>
    <w:rsid w:val="00C04D2B"/>
    <w:rsid w:val="00C06E4C"/>
    <w:rsid w:val="00C0720C"/>
    <w:rsid w:val="00C234AA"/>
    <w:rsid w:val="00C374E2"/>
    <w:rsid w:val="00C75392"/>
    <w:rsid w:val="00C87760"/>
    <w:rsid w:val="00CA2ADC"/>
    <w:rsid w:val="00CA3540"/>
    <w:rsid w:val="00CA6DED"/>
    <w:rsid w:val="00CB2927"/>
    <w:rsid w:val="00CD5255"/>
    <w:rsid w:val="00CE6F5A"/>
    <w:rsid w:val="00CF42CF"/>
    <w:rsid w:val="00D049B8"/>
    <w:rsid w:val="00D102E9"/>
    <w:rsid w:val="00D1688F"/>
    <w:rsid w:val="00D1797C"/>
    <w:rsid w:val="00D2002F"/>
    <w:rsid w:val="00D2117F"/>
    <w:rsid w:val="00D25317"/>
    <w:rsid w:val="00D65424"/>
    <w:rsid w:val="00D66E8B"/>
    <w:rsid w:val="00D80A33"/>
    <w:rsid w:val="00D8706C"/>
    <w:rsid w:val="00DA29D1"/>
    <w:rsid w:val="00DA4C62"/>
    <w:rsid w:val="00DB6A17"/>
    <w:rsid w:val="00DB7583"/>
    <w:rsid w:val="00DC388B"/>
    <w:rsid w:val="00DD5520"/>
    <w:rsid w:val="00E00F76"/>
    <w:rsid w:val="00E21E75"/>
    <w:rsid w:val="00E51D05"/>
    <w:rsid w:val="00E6121F"/>
    <w:rsid w:val="00E807DA"/>
    <w:rsid w:val="00E84E3A"/>
    <w:rsid w:val="00E92494"/>
    <w:rsid w:val="00EA05AF"/>
    <w:rsid w:val="00EC43B9"/>
    <w:rsid w:val="00ED4D69"/>
    <w:rsid w:val="00EE362F"/>
    <w:rsid w:val="00EE6560"/>
    <w:rsid w:val="00F01389"/>
    <w:rsid w:val="00F114AE"/>
    <w:rsid w:val="00F3055B"/>
    <w:rsid w:val="00F30888"/>
    <w:rsid w:val="00F43CA0"/>
    <w:rsid w:val="00F55030"/>
    <w:rsid w:val="00F61C0C"/>
    <w:rsid w:val="00F67AF0"/>
    <w:rsid w:val="00F67D32"/>
    <w:rsid w:val="00F7696F"/>
    <w:rsid w:val="00F775B7"/>
    <w:rsid w:val="00F85478"/>
    <w:rsid w:val="00F85D52"/>
    <w:rsid w:val="00F85F79"/>
    <w:rsid w:val="00F953BF"/>
    <w:rsid w:val="00FA0576"/>
    <w:rsid w:val="00FB40DC"/>
    <w:rsid w:val="00FB486F"/>
    <w:rsid w:val="00FB50B4"/>
    <w:rsid w:val="00FD4B97"/>
    <w:rsid w:val="00FD55C7"/>
    <w:rsid w:val="00FE55EB"/>
    <w:rsid w:val="00FF3FB9"/>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locked="0" w:semiHidden="0" w:uiPriority="9" w:unhideWhenUsed="0"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caption" w:locked="0" w:uiPriority="35" w:qFormat="1"/>
    <w:lsdException w:name="footnote reference" w:locked="0"/>
    <w:lsdException w:name="page number" w:locked="0"/>
    <w:lsdException w:name="Title" w:uiPriority="10"/>
    <w:lsdException w:name="Default Paragraph Font" w:locked="0" w:uiPriority="1"/>
    <w:lsdException w:name="Subtitle" w:uiPriority="11" w:qFormat="1"/>
    <w:lsdException w:name="Hyperlink" w:locked="0"/>
    <w:lsdException w:name="Strong" w:uiPriority="22" w:qFormat="1"/>
    <w:lsdException w:name="Emphasis" w:uiPriority="2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1863E7"/>
    <w:pPr>
      <w:spacing w:after="240" w:line="288" w:lineRule="auto"/>
      <w:jc w:val="both"/>
    </w:pPr>
    <w:rPr>
      <w:lang w:eastAsia="en-US"/>
    </w:rPr>
  </w:style>
  <w:style w:type="paragraph" w:styleId="Heading1">
    <w:name w:val="heading 1"/>
    <w:next w:val="AERbodytext"/>
    <w:link w:val="Heading1Char"/>
    <w:uiPriority w:val="9"/>
    <w:qFormat/>
    <w:rsid w:val="0069004B"/>
    <w:pPr>
      <w:keepNext/>
      <w:keepLines/>
      <w:pageBreakBefore/>
      <w:numPr>
        <w:ilvl w:val="1"/>
        <w:numId w:val="40"/>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D2117F"/>
    <w:pPr>
      <w:keepNext/>
      <w:numPr>
        <w:numId w:val="0"/>
      </w:numPr>
      <w:outlineLvl w:val="3"/>
    </w:pPr>
    <w:rPr>
      <w:b/>
      <w:iCs/>
      <w:color w:val="365F91"/>
      <w:sz w:val="22"/>
    </w:rPr>
  </w:style>
  <w:style w:type="paragraph" w:styleId="Heading5">
    <w:name w:val="heading 5"/>
    <w:basedOn w:val="Heading4"/>
    <w:next w:val="AERbodytext"/>
    <w:link w:val="Heading5Char"/>
    <w:uiPriority w:val="9"/>
    <w:qFormat/>
    <w:rsid w:val="0066569F"/>
    <w:pPr>
      <w:numPr>
        <w:ilvl w:val="5"/>
      </w:numPr>
      <w:outlineLvl w:val="4"/>
    </w:pPr>
    <w:rPr>
      <w:i/>
      <w:color w:val="000000"/>
      <w:sz w:val="20"/>
    </w:rPr>
  </w:style>
  <w:style w:type="paragraph" w:styleId="Heading6">
    <w:name w:val="heading 6"/>
    <w:basedOn w:val="Heading5"/>
    <w:next w:val="AERbodytext"/>
    <w:link w:val="Heading6Char"/>
    <w:uiPriority w:val="9"/>
    <w:qFormat/>
    <w:rsid w:val="000A1CC2"/>
    <w:pPr>
      <w:numPr>
        <w:ilvl w:val="6"/>
      </w:numPr>
      <w:outlineLvl w:val="5"/>
    </w:pPr>
    <w:rPr>
      <w:b w:val="0"/>
      <w:iCs w:val="0"/>
      <w:color w:val="auto"/>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69004B"/>
    <w:pPr>
      <w:numPr>
        <w:numId w:val="2"/>
      </w:numPr>
    </w:pPr>
  </w:style>
  <w:style w:type="character" w:customStyle="1" w:styleId="Heading1Char">
    <w:name w:val="Heading 1 Char"/>
    <w:basedOn w:val="DefaultParagraphFont"/>
    <w:link w:val="Heading1"/>
    <w:uiPriority w:val="9"/>
    <w:rsid w:val="0069004B"/>
    <w:rPr>
      <w:rFonts w:eastAsia="Times New Roman"/>
      <w:b/>
      <w:bCs/>
      <w:color w:val="E36C0A"/>
      <w:sz w:val="36"/>
      <w:szCs w:val="28"/>
      <w:lang w:val="en-AU" w:eastAsia="en-US" w:bidi="ar-SA"/>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rsid w:val="00D2117F"/>
    <w:rPr>
      <w:rFonts w:eastAsia="Times New Roman" w:cs="Times New Roman"/>
      <w:b/>
      <w:iCs/>
      <w:color w:val="365F91"/>
      <w:sz w:val="22"/>
      <w:szCs w:val="24"/>
    </w:rPr>
  </w:style>
  <w:style w:type="character" w:customStyle="1" w:styleId="Heading5Char">
    <w:name w:val="Heading 5 Char"/>
    <w:basedOn w:val="DefaultParagraphFont"/>
    <w:link w:val="Heading5"/>
    <w:uiPriority w:val="9"/>
    <w:rsid w:val="0066569F"/>
    <w:rPr>
      <w:rFonts w:ascii="Gautami" w:eastAsia="Times New Roman" w:hAnsi="Gautami" w:cs="Times New Roman"/>
      <w:b/>
      <w:i/>
      <w:iCs/>
      <w:color w:val="000000"/>
      <w:sz w:val="20"/>
      <w:szCs w:val="24"/>
    </w:rPr>
  </w:style>
  <w:style w:type="character" w:customStyle="1" w:styleId="Heading6Char">
    <w:name w:val="Heading 6 Char"/>
    <w:basedOn w:val="DefaultParagraphFont"/>
    <w:link w:val="Heading6"/>
    <w:uiPriority w:val="9"/>
    <w:rsid w:val="000A1CC2"/>
    <w:rPr>
      <w:rFonts w:ascii="Gautami" w:eastAsia="Times New Roman" w:hAnsi="Gautami" w:cs="Times New Roman"/>
      <w:i/>
      <w:sz w:val="20"/>
      <w:szCs w:val="26"/>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5732CC"/>
    <w:pPr>
      <w:numPr>
        <w:numId w:val="13"/>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basedOn w:val="DefaultParagraphFont"/>
    <w:uiPriority w:val="99"/>
    <w:semiHidden/>
    <w:unhideWhenUsed/>
    <w:rsid w:val="003800E4"/>
    <w:rPr>
      <w:vertAlign w:val="superscript"/>
    </w:rPr>
  </w:style>
  <w:style w:type="paragraph" w:styleId="Header">
    <w:name w:val="header"/>
    <w:basedOn w:val="Normal"/>
    <w:link w:val="HeaderChar"/>
    <w:uiPriority w:val="99"/>
    <w:semiHidden/>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69004B"/>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5732CC"/>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locked/>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0A5342"/>
    <w:rPr>
      <w:b/>
      <w:bC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locked/>
    <w:rsid w:val="00AF3E95"/>
    <w:pPr>
      <w:pageBreakBefore w:val="0"/>
      <w:numPr>
        <w:ilvl w:val="0"/>
        <w:numId w:val="0"/>
      </w:numPr>
      <w:spacing w:before="480" w:after="0" w:line="276" w:lineRule="auto"/>
      <w:jc w:val="left"/>
      <w:outlineLvl w:val="9"/>
    </w:pPr>
    <w:rPr>
      <w:rFonts w:ascii="Cambria" w:hAnsi="Cambria"/>
      <w:color w:val="365F91"/>
      <w:sz w:val="28"/>
      <w:lang w:val="en-US"/>
    </w:rPr>
  </w:style>
  <w:style w:type="paragraph" w:styleId="TOC1">
    <w:name w:val="toc 1"/>
    <w:basedOn w:val="Normal"/>
    <w:next w:val="Normal"/>
    <w:autoRedefine/>
    <w:uiPriority w:val="39"/>
    <w:unhideWhenUsed/>
    <w:qFormat/>
    <w:rsid w:val="00505DB2"/>
    <w:pPr>
      <w:spacing w:before="240" w:after="120"/>
      <w:jc w:val="center"/>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lock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locked/>
    <w:rsid w:val="00BE6F28"/>
    <w:rPr>
      <w:sz w:val="16"/>
      <w:szCs w:val="16"/>
    </w:rPr>
  </w:style>
  <w:style w:type="paragraph" w:styleId="CommentText">
    <w:name w:val="annotation text"/>
    <w:basedOn w:val="Normal"/>
    <w:link w:val="CommentTextChar"/>
    <w:uiPriority w:val="99"/>
    <w:semiHidden/>
    <w:unhideWhenUsed/>
    <w:lock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lock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paragraph" w:customStyle="1" w:styleId="AERheading4">
    <w:name w:val="AER heading 4"/>
    <w:next w:val="AERbodytext"/>
    <w:rsid w:val="0026063E"/>
    <w:pPr>
      <w:spacing w:after="240"/>
    </w:pPr>
    <w:rPr>
      <w:rFonts w:eastAsia="Times New Roman" w:cs="Arial"/>
      <w:b/>
      <w:bCs/>
      <w:kern w:val="32"/>
      <w:sz w:val="22"/>
      <w:szCs w:val="24"/>
      <w:lang w:eastAsia="en-US"/>
    </w:rPr>
  </w:style>
  <w:style w:type="character" w:customStyle="1" w:styleId="AERbodytextChar">
    <w:name w:val="AER body text Char"/>
    <w:basedOn w:val="DefaultParagraphFont"/>
    <w:link w:val="AERbodytext"/>
    <w:rsid w:val="002A60DB"/>
    <w:rPr>
      <w:rFonts w:eastAsia="Times New Roman"/>
      <w:szCs w:val="24"/>
      <w:lang w:val="en-AU" w:eastAsia="en-US" w:bidi="ar-SA"/>
    </w:rPr>
  </w:style>
  <w:style w:type="character" w:customStyle="1" w:styleId="AERsubscript-italic">
    <w:name w:val="AER subscript - italic"/>
    <w:basedOn w:val="AERsubscript"/>
    <w:rsid w:val="002A60DB"/>
    <w:rPr>
      <w:i/>
    </w:rPr>
  </w:style>
  <w:style w:type="paragraph" w:styleId="Revision">
    <w:name w:val="Revision"/>
    <w:hidden/>
    <w:uiPriority w:val="99"/>
    <w:semiHidden/>
    <w:rsid w:val="00430F03"/>
    <w:rPr>
      <w:lang w:eastAsia="en-US"/>
    </w:rPr>
  </w:style>
  <w:style w:type="character" w:styleId="FollowedHyperlink">
    <w:name w:val="FollowedHyperlink"/>
    <w:basedOn w:val="DefaultParagraphFont"/>
    <w:uiPriority w:val="99"/>
    <w:semiHidden/>
    <w:unhideWhenUsed/>
    <w:locked/>
    <w:rsid w:val="00430F03"/>
    <w:rPr>
      <w:color w:val="800080"/>
      <w:u w:val="single"/>
    </w:rPr>
  </w:style>
</w:styles>
</file>

<file path=word/webSettings.xml><?xml version="1.0" encoding="utf-8"?>
<w:webSettings xmlns:r="http://schemas.openxmlformats.org/officeDocument/2006/relationships" xmlns:w="http://schemas.openxmlformats.org/wordprocessingml/2006/main">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hyperlink" Target="mailto:AERInquiry@aer.gov.au"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s>
</file>

<file path=word/_rels/settings.xml.rels><?xml version="1.0" encoding="UTF-8" standalone="yes"?>
<Relationships xmlns="http://schemas.openxmlformats.org/package/2006/relationships"><Relationship Id="rId1" Type="http://schemas.openxmlformats.org/officeDocument/2006/relationships/attachedTemplate" Target="file:///\\cbrvpwxfs01\home$\yuwan\AERWord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1F112-AA59-4374-8528-D5FF50E9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AERWord2007.dotx</Template>
  <TotalTime>2</TotalTime>
  <Pages>46</Pages>
  <Words>2761</Words>
  <Characters>15743</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18468</CharactersWithSpaces>
  <SharedDoc>false</SharedDoc>
  <HLinks>
    <vt:vector size="66" baseType="variant">
      <vt:variant>
        <vt:i4>1638461</vt:i4>
      </vt:variant>
      <vt:variant>
        <vt:i4>59</vt:i4>
      </vt:variant>
      <vt:variant>
        <vt:i4>0</vt:i4>
      </vt:variant>
      <vt:variant>
        <vt:i4>5</vt:i4>
      </vt:variant>
      <vt:variant>
        <vt:lpwstr/>
      </vt:variant>
      <vt:variant>
        <vt:lpwstr>_Toc353984568</vt:lpwstr>
      </vt:variant>
      <vt:variant>
        <vt:i4>1638461</vt:i4>
      </vt:variant>
      <vt:variant>
        <vt:i4>53</vt:i4>
      </vt:variant>
      <vt:variant>
        <vt:i4>0</vt:i4>
      </vt:variant>
      <vt:variant>
        <vt:i4>5</vt:i4>
      </vt:variant>
      <vt:variant>
        <vt:lpwstr/>
      </vt:variant>
      <vt:variant>
        <vt:lpwstr>_Toc353984567</vt:lpwstr>
      </vt:variant>
      <vt:variant>
        <vt:i4>1638461</vt:i4>
      </vt:variant>
      <vt:variant>
        <vt:i4>47</vt:i4>
      </vt:variant>
      <vt:variant>
        <vt:i4>0</vt:i4>
      </vt:variant>
      <vt:variant>
        <vt:i4>5</vt:i4>
      </vt:variant>
      <vt:variant>
        <vt:lpwstr/>
      </vt:variant>
      <vt:variant>
        <vt:lpwstr>_Toc353984566</vt:lpwstr>
      </vt:variant>
      <vt:variant>
        <vt:i4>1638461</vt:i4>
      </vt:variant>
      <vt:variant>
        <vt:i4>41</vt:i4>
      </vt:variant>
      <vt:variant>
        <vt:i4>0</vt:i4>
      </vt:variant>
      <vt:variant>
        <vt:i4>5</vt:i4>
      </vt:variant>
      <vt:variant>
        <vt:lpwstr/>
      </vt:variant>
      <vt:variant>
        <vt:lpwstr>_Toc353984565</vt:lpwstr>
      </vt:variant>
      <vt:variant>
        <vt:i4>1638461</vt:i4>
      </vt:variant>
      <vt:variant>
        <vt:i4>35</vt:i4>
      </vt:variant>
      <vt:variant>
        <vt:i4>0</vt:i4>
      </vt:variant>
      <vt:variant>
        <vt:i4>5</vt:i4>
      </vt:variant>
      <vt:variant>
        <vt:lpwstr/>
      </vt:variant>
      <vt:variant>
        <vt:lpwstr>_Toc353984564</vt:lpwstr>
      </vt:variant>
      <vt:variant>
        <vt:i4>1638461</vt:i4>
      </vt:variant>
      <vt:variant>
        <vt:i4>29</vt:i4>
      </vt:variant>
      <vt:variant>
        <vt:i4>0</vt:i4>
      </vt:variant>
      <vt:variant>
        <vt:i4>5</vt:i4>
      </vt:variant>
      <vt:variant>
        <vt:lpwstr/>
      </vt:variant>
      <vt:variant>
        <vt:lpwstr>_Toc353984563</vt:lpwstr>
      </vt:variant>
      <vt:variant>
        <vt:i4>1638461</vt:i4>
      </vt:variant>
      <vt:variant>
        <vt:i4>23</vt:i4>
      </vt:variant>
      <vt:variant>
        <vt:i4>0</vt:i4>
      </vt:variant>
      <vt:variant>
        <vt:i4>5</vt:i4>
      </vt:variant>
      <vt:variant>
        <vt:lpwstr/>
      </vt:variant>
      <vt:variant>
        <vt:lpwstr>_Toc353984562</vt:lpwstr>
      </vt:variant>
      <vt:variant>
        <vt:i4>1638461</vt:i4>
      </vt:variant>
      <vt:variant>
        <vt:i4>17</vt:i4>
      </vt:variant>
      <vt:variant>
        <vt:i4>0</vt:i4>
      </vt:variant>
      <vt:variant>
        <vt:i4>5</vt:i4>
      </vt:variant>
      <vt:variant>
        <vt:lpwstr/>
      </vt:variant>
      <vt:variant>
        <vt:lpwstr>_Toc353984561</vt:lpwstr>
      </vt:variant>
      <vt:variant>
        <vt:i4>1638461</vt:i4>
      </vt:variant>
      <vt:variant>
        <vt:i4>11</vt:i4>
      </vt:variant>
      <vt:variant>
        <vt:i4>0</vt:i4>
      </vt:variant>
      <vt:variant>
        <vt:i4>5</vt:i4>
      </vt:variant>
      <vt:variant>
        <vt:lpwstr/>
      </vt:variant>
      <vt:variant>
        <vt:lpwstr>_Toc353984560</vt:lpwstr>
      </vt:variant>
      <vt:variant>
        <vt:i4>1703997</vt:i4>
      </vt:variant>
      <vt:variant>
        <vt:i4>5</vt:i4>
      </vt:variant>
      <vt:variant>
        <vt:i4>0</vt:i4>
      </vt:variant>
      <vt:variant>
        <vt:i4>5</vt:i4>
      </vt:variant>
      <vt:variant>
        <vt:lpwstr/>
      </vt:variant>
      <vt:variant>
        <vt:lpwstr>_Toc353984559</vt:lpwstr>
      </vt:variant>
      <vt:variant>
        <vt:i4>2555972</vt:i4>
      </vt:variant>
      <vt:variant>
        <vt:i4>0</vt:i4>
      </vt:variant>
      <vt:variant>
        <vt:i4>0</vt:i4>
      </vt:variant>
      <vt:variant>
        <vt:i4>5</vt:i4>
      </vt:variant>
      <vt:variant>
        <vt:lpwstr>mailto:AERInquiry@aer.gov.au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jingh</dc:creator>
  <cp:keywords/>
  <cp:lastModifiedBy>smoff</cp:lastModifiedBy>
  <cp:revision>2</cp:revision>
  <cp:lastPrinted>2013-04-18T03:53:00Z</cp:lastPrinted>
  <dcterms:created xsi:type="dcterms:W3CDTF">2013-04-29T07:47:00Z</dcterms:created>
  <dcterms:modified xsi:type="dcterms:W3CDTF">2013-04-29T07:47:00Z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H:\TRIMDATA\TRIM\TEMP\CONTEXT.3180\AER12 8881  Murraylink 2013 - AER final determination - - Transmission determination(4).DOC</vt:lpwstr>
  </property>
</Properties>
</file>